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37256C" w14:textId="70869752" w:rsidR="00204053" w:rsidRPr="00204053" w:rsidRDefault="008010A4" w:rsidP="00204053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DATE</w:t>
      </w:r>
    </w:p>
    <w:p w14:paraId="05A373A2" w14:textId="77777777" w:rsidR="00204053" w:rsidRDefault="00204053" w:rsidP="00204053">
      <w:pPr>
        <w:ind w:right="720"/>
        <w:rPr>
          <w:rFonts w:ascii="Times New Roman" w:hAnsi="Times New Roman"/>
          <w:sz w:val="24"/>
        </w:rPr>
      </w:pPr>
    </w:p>
    <w:p w14:paraId="12660CC9" w14:textId="7F02F6C0" w:rsidR="008010A4" w:rsidRDefault="008010A4" w:rsidP="00204053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COMPANY NAME</w:t>
      </w:r>
    </w:p>
    <w:p w14:paraId="1E9024C5" w14:textId="63D2AF55" w:rsidR="008010A4" w:rsidRDefault="008010A4" w:rsidP="00204053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CONTACT</w:t>
      </w:r>
    </w:p>
    <w:p w14:paraId="3DA97A41" w14:textId="13DF2D71" w:rsidR="008010A4" w:rsidRDefault="008010A4" w:rsidP="00204053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ADDRESS</w:t>
      </w:r>
    </w:p>
    <w:p w14:paraId="4B2AE9D0" w14:textId="77777777" w:rsidR="008010A4" w:rsidRDefault="008010A4" w:rsidP="00204053">
      <w:pPr>
        <w:ind w:right="720"/>
        <w:rPr>
          <w:rFonts w:ascii="Times New Roman" w:hAnsi="Times New Roman"/>
          <w:sz w:val="24"/>
        </w:rPr>
      </w:pPr>
    </w:p>
    <w:p w14:paraId="0AD35702" w14:textId="3C94142D" w:rsidR="008010A4" w:rsidRDefault="008010A4" w:rsidP="00204053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RE:</w:t>
      </w:r>
      <w:r>
        <w:rPr>
          <w:rFonts w:ascii="Times New Roman" w:hAnsi="Times New Roman"/>
          <w:sz w:val="24"/>
        </w:rPr>
        <w:tab/>
        <w:t>PROJECT # - PROJECT NAME</w:t>
      </w:r>
    </w:p>
    <w:p w14:paraId="26B0674C" w14:textId="4D988FFA" w:rsidR="008010A4" w:rsidRDefault="008010A4" w:rsidP="00204053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Work Authorization #</w:t>
      </w:r>
      <w:r w:rsidR="00C2012A">
        <w:rPr>
          <w:rFonts w:ascii="Times New Roman" w:hAnsi="Times New Roman"/>
          <w:sz w:val="24"/>
        </w:rPr>
        <w:t>___</w:t>
      </w:r>
    </w:p>
    <w:p w14:paraId="31BFD20E" w14:textId="1FC9EA1F" w:rsidR="00C2012A" w:rsidRDefault="00C2012A" w:rsidP="00204053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CAMPUS</w:t>
      </w:r>
    </w:p>
    <w:p w14:paraId="21692F7B" w14:textId="77777777" w:rsidR="00C2012A" w:rsidRPr="00204053" w:rsidRDefault="00C2012A" w:rsidP="00204053">
      <w:pPr>
        <w:ind w:right="720"/>
        <w:rPr>
          <w:rFonts w:ascii="Times New Roman" w:hAnsi="Times New Roman"/>
          <w:sz w:val="24"/>
        </w:rPr>
      </w:pPr>
    </w:p>
    <w:p w14:paraId="3E987F1A" w14:textId="2EFBDB5A" w:rsidR="00204053" w:rsidRPr="00204053" w:rsidRDefault="00204053" w:rsidP="00204053">
      <w:pPr>
        <w:ind w:right="720"/>
        <w:rPr>
          <w:rFonts w:ascii="Times New Roman" w:hAnsi="Times New Roman"/>
          <w:sz w:val="24"/>
        </w:rPr>
      </w:pPr>
      <w:r w:rsidRPr="00204053">
        <w:rPr>
          <w:rFonts w:ascii="Times New Roman" w:hAnsi="Times New Roman"/>
          <w:sz w:val="24"/>
        </w:rPr>
        <w:t xml:space="preserve">Dear </w:t>
      </w:r>
      <w:r w:rsidR="00C2012A">
        <w:rPr>
          <w:rFonts w:ascii="Times New Roman" w:hAnsi="Times New Roman"/>
          <w:sz w:val="24"/>
        </w:rPr>
        <w:t>CONTACT:</w:t>
      </w:r>
    </w:p>
    <w:p w14:paraId="7B50DFE2" w14:textId="77777777" w:rsidR="00204053" w:rsidRPr="00204053" w:rsidRDefault="00204053" w:rsidP="00204053">
      <w:pPr>
        <w:ind w:right="720"/>
        <w:rPr>
          <w:rFonts w:ascii="Times New Roman" w:hAnsi="Times New Roman"/>
          <w:sz w:val="24"/>
        </w:rPr>
      </w:pPr>
    </w:p>
    <w:p w14:paraId="68A9E054" w14:textId="0FB3315C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  <w:r w:rsidRPr="00204053">
        <w:rPr>
          <w:rFonts w:ascii="Times New Roman" w:hAnsi="Times New Roman"/>
          <w:sz w:val="24"/>
        </w:rPr>
        <w:t>Please sign the Work Authorization Notice to Proceed. An executed copy will be returned to you via e-mail.  Please note that the Work Authorization Notice to Proceed date is defined as the day you receive the Notice to Proceed.</w:t>
      </w:r>
    </w:p>
    <w:p w14:paraId="580FE0D6" w14:textId="77777777" w:rsidR="00204053" w:rsidRPr="00204053" w:rsidRDefault="00204053" w:rsidP="00204053">
      <w:pPr>
        <w:widowControl w:val="0"/>
        <w:ind w:firstLine="720"/>
        <w:rPr>
          <w:rFonts w:ascii="Times New Roman" w:hAnsi="Times New Roman"/>
          <w:sz w:val="24"/>
        </w:rPr>
      </w:pPr>
    </w:p>
    <w:p w14:paraId="74316847" w14:textId="77777777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  <w:proofErr w:type="gramStart"/>
      <w:r w:rsidRPr="00204053">
        <w:rPr>
          <w:rFonts w:ascii="Times New Roman" w:hAnsi="Times New Roman"/>
          <w:sz w:val="24"/>
        </w:rPr>
        <w:t>In order to</w:t>
      </w:r>
      <w:proofErr w:type="gramEnd"/>
      <w:r w:rsidRPr="00204053">
        <w:rPr>
          <w:rFonts w:ascii="Times New Roman" w:hAnsi="Times New Roman"/>
          <w:sz w:val="24"/>
        </w:rPr>
        <w:t xml:space="preserve"> comply with the time requirements of Section 9.1.7, Page GC/23 of the General Conditions, the following documents—if not already submitted—must be manually signed and uploaded into E-Builder within fifteen (15) calendar days of the Notice to Proceed date:</w:t>
      </w:r>
    </w:p>
    <w:p w14:paraId="267A5345" w14:textId="77777777" w:rsidR="00204053" w:rsidRPr="00204053" w:rsidRDefault="00204053" w:rsidP="00204053">
      <w:pPr>
        <w:widowControl w:val="0"/>
        <w:ind w:firstLine="720"/>
        <w:rPr>
          <w:rFonts w:ascii="Times New Roman" w:hAnsi="Times New Roman"/>
          <w:sz w:val="24"/>
        </w:rPr>
      </w:pPr>
    </w:p>
    <w:p w14:paraId="3DD95210" w14:textId="77777777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  <w:r w:rsidRPr="00204053">
        <w:rPr>
          <w:rFonts w:ascii="Times New Roman" w:hAnsi="Times New Roman"/>
          <w:sz w:val="24"/>
        </w:rPr>
        <w:t xml:space="preserve">1. </w:t>
      </w:r>
      <w:r w:rsidRPr="00204053">
        <w:rPr>
          <w:rFonts w:ascii="Times New Roman" w:hAnsi="Times New Roman"/>
          <w:sz w:val="24"/>
        </w:rPr>
        <w:tab/>
        <w:t>Reproducible progress and payment schedule.</w:t>
      </w:r>
    </w:p>
    <w:p w14:paraId="552DFB0A" w14:textId="77777777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  <w:r w:rsidRPr="00204053">
        <w:rPr>
          <w:rFonts w:ascii="Times New Roman" w:hAnsi="Times New Roman"/>
          <w:sz w:val="24"/>
        </w:rPr>
        <w:t xml:space="preserve">2. </w:t>
      </w:r>
      <w:r w:rsidRPr="00204053">
        <w:rPr>
          <w:rFonts w:ascii="Times New Roman" w:hAnsi="Times New Roman"/>
          <w:sz w:val="24"/>
        </w:rPr>
        <w:tab/>
        <w:t>Contractor's Breakdown of Costs.</w:t>
      </w:r>
    </w:p>
    <w:p w14:paraId="6004968F" w14:textId="77777777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  <w:r w:rsidRPr="00204053">
        <w:rPr>
          <w:rFonts w:ascii="Times New Roman" w:hAnsi="Times New Roman"/>
          <w:sz w:val="24"/>
        </w:rPr>
        <w:t xml:space="preserve">3.  </w:t>
      </w:r>
      <w:r w:rsidRPr="00204053">
        <w:rPr>
          <w:rFonts w:ascii="Times New Roman" w:hAnsi="Times New Roman"/>
          <w:sz w:val="24"/>
        </w:rPr>
        <w:tab/>
        <w:t>List of material suppliers.</w:t>
      </w:r>
    </w:p>
    <w:p w14:paraId="2B10C351" w14:textId="77777777" w:rsidR="00204053" w:rsidRPr="00204053" w:rsidRDefault="00204053" w:rsidP="00204053">
      <w:pPr>
        <w:ind w:left="720" w:hanging="720"/>
        <w:rPr>
          <w:rFonts w:ascii="Times New Roman" w:hAnsi="Times New Roman"/>
          <w:sz w:val="24"/>
        </w:rPr>
      </w:pPr>
      <w:r w:rsidRPr="00204053">
        <w:rPr>
          <w:rFonts w:ascii="Times New Roman" w:hAnsi="Times New Roman"/>
          <w:sz w:val="24"/>
        </w:rPr>
        <w:t xml:space="preserve">4. </w:t>
      </w:r>
      <w:r w:rsidRPr="00204053">
        <w:rPr>
          <w:rFonts w:ascii="Times New Roman" w:hAnsi="Times New Roman"/>
          <w:sz w:val="24"/>
        </w:rPr>
        <w:tab/>
        <w:t>Itemized breakdown of anticipated equipment rates (breakout operator rate).  Overhead and profit shall not be included.</w:t>
      </w:r>
    </w:p>
    <w:p w14:paraId="3D21CC53" w14:textId="77777777" w:rsidR="00204053" w:rsidRPr="00204053" w:rsidRDefault="00204053" w:rsidP="00204053">
      <w:pPr>
        <w:rPr>
          <w:rFonts w:ascii="Times New Roman" w:hAnsi="Times New Roman"/>
          <w:sz w:val="24"/>
        </w:rPr>
      </w:pPr>
    </w:p>
    <w:p w14:paraId="54A85415" w14:textId="022B5521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  <w:r w:rsidRPr="00204053">
        <w:rPr>
          <w:rFonts w:ascii="Times New Roman" w:hAnsi="Times New Roman"/>
          <w:sz w:val="24"/>
        </w:rPr>
        <w:t xml:space="preserve">University forms and procedures for the above are distributed and discussed at the preconstruction meeting.  If a preconstruction meeting has not been conducted by the time you receive this letter, please contact </w:t>
      </w:r>
      <w:r w:rsidRPr="00204053">
        <w:rPr>
          <w:rFonts w:ascii="Times New Roman" w:hAnsi="Times New Roman"/>
          <w:sz w:val="24"/>
        </w:rPr>
        <w:fldChar w:fldCharType="begin"/>
      </w:r>
      <w:r w:rsidRPr="00204053">
        <w:rPr>
          <w:rFonts w:ascii="Times New Roman" w:hAnsi="Times New Roman"/>
          <w:sz w:val="24"/>
        </w:rPr>
        <w:instrText xml:space="preserve"> MERGEFIELD  ProcessFields_ConstructionProjectManager  \* MERGEFORMAT </w:instrText>
      </w:r>
      <w:r w:rsidRPr="00204053">
        <w:rPr>
          <w:rFonts w:ascii="Times New Roman" w:hAnsi="Times New Roman"/>
          <w:sz w:val="24"/>
        </w:rPr>
        <w:fldChar w:fldCharType="separate"/>
      </w:r>
      <w:r w:rsidR="00683494">
        <w:rPr>
          <w:rFonts w:ascii="Times New Roman" w:hAnsi="Times New Roman"/>
          <w:noProof/>
          <w:sz w:val="24"/>
        </w:rPr>
        <w:t>CONSTRUCTION PROJECT MANAGER</w:t>
      </w:r>
      <w:r w:rsidRPr="00204053">
        <w:rPr>
          <w:rFonts w:ascii="Times New Roman" w:hAnsi="Times New Roman"/>
          <w:sz w:val="24"/>
        </w:rPr>
        <w:fldChar w:fldCharType="end"/>
      </w:r>
      <w:r w:rsidRPr="00204053">
        <w:rPr>
          <w:rFonts w:ascii="Times New Roman" w:hAnsi="Times New Roman"/>
          <w:sz w:val="24"/>
        </w:rPr>
        <w:t xml:space="preserve"> so it can be scheduled.  No construction will be allowed until after the preconstruction meeting has been held.</w:t>
      </w:r>
    </w:p>
    <w:p w14:paraId="58AE91DA" w14:textId="77777777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</w:p>
    <w:p w14:paraId="3C1E4B70" w14:textId="77777777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  <w:r w:rsidRPr="00204053">
        <w:rPr>
          <w:rFonts w:ascii="Times New Roman" w:hAnsi="Times New Roman"/>
          <w:sz w:val="24"/>
        </w:rPr>
        <w:t>Your interest in the project is appreciated by the University of Missouri.</w:t>
      </w:r>
    </w:p>
    <w:p w14:paraId="7140C919" w14:textId="77777777" w:rsidR="00E84293" w:rsidRDefault="00E84293" w:rsidP="00397F63">
      <w:pPr>
        <w:rPr>
          <w:rFonts w:asciiTheme="minorHAnsi" w:hAnsiTheme="minorHAnsi" w:cstheme="minorHAnsi"/>
          <w:szCs w:val="22"/>
        </w:rPr>
      </w:pPr>
    </w:p>
    <w:p w14:paraId="5D6FB3E0" w14:textId="77777777" w:rsidR="00643115" w:rsidRDefault="00643115" w:rsidP="00397F63">
      <w:pPr>
        <w:rPr>
          <w:rFonts w:asciiTheme="minorHAnsi" w:hAnsiTheme="minorHAnsi" w:cstheme="minorHAnsi"/>
          <w:szCs w:val="22"/>
        </w:rPr>
      </w:pPr>
    </w:p>
    <w:p w14:paraId="21547284" w14:textId="77777777" w:rsidR="0033563A" w:rsidRDefault="0033563A" w:rsidP="00397F63">
      <w:pPr>
        <w:rPr>
          <w:rFonts w:asciiTheme="minorHAnsi" w:hAnsiTheme="minorHAnsi" w:cstheme="minorHAnsi"/>
          <w:szCs w:val="22"/>
        </w:rPr>
      </w:pPr>
    </w:p>
    <w:p w14:paraId="3FB9F923" w14:textId="77777777" w:rsidR="0033563A" w:rsidRDefault="0033563A" w:rsidP="00397F63">
      <w:pPr>
        <w:rPr>
          <w:rFonts w:asciiTheme="minorHAnsi" w:hAnsiTheme="minorHAnsi" w:cstheme="minorHAnsi"/>
          <w:szCs w:val="22"/>
        </w:rPr>
      </w:pPr>
    </w:p>
    <w:p w14:paraId="5C977C9E" w14:textId="77777777" w:rsidR="0033563A" w:rsidRDefault="0033563A" w:rsidP="00397F63">
      <w:pPr>
        <w:rPr>
          <w:rFonts w:asciiTheme="minorHAnsi" w:hAnsiTheme="minorHAnsi" w:cstheme="minorHAnsi"/>
          <w:szCs w:val="22"/>
        </w:rPr>
      </w:pPr>
    </w:p>
    <w:p w14:paraId="3A94AF7C" w14:textId="77777777" w:rsidR="00204053" w:rsidRPr="00204053" w:rsidRDefault="00204053" w:rsidP="00204053">
      <w:pPr>
        <w:jc w:val="center"/>
        <w:rPr>
          <w:rFonts w:ascii="Times New Roman" w:hAnsi="Times New Roman"/>
          <w:sz w:val="24"/>
        </w:rPr>
      </w:pPr>
      <w:r w:rsidRPr="00204053">
        <w:rPr>
          <w:rFonts w:ascii="Cambria" w:hAnsi="Cambria"/>
          <w:b/>
          <w:sz w:val="40"/>
          <w:szCs w:val="40"/>
        </w:rPr>
        <w:lastRenderedPageBreak/>
        <w:t>WORK AUTHORIZATION</w:t>
      </w:r>
    </w:p>
    <w:p w14:paraId="751D0C13" w14:textId="77777777" w:rsidR="00204053" w:rsidRPr="00204053" w:rsidRDefault="00204053" w:rsidP="00204053">
      <w:pPr>
        <w:widowControl w:val="0"/>
        <w:jc w:val="center"/>
        <w:rPr>
          <w:rFonts w:ascii="Cambria" w:hAnsi="Cambria"/>
          <w:b/>
          <w:sz w:val="40"/>
          <w:szCs w:val="40"/>
        </w:rPr>
      </w:pPr>
      <w:r w:rsidRPr="00204053">
        <w:rPr>
          <w:rFonts w:ascii="Cambria" w:hAnsi="Cambria"/>
          <w:b/>
          <w:sz w:val="40"/>
          <w:szCs w:val="40"/>
        </w:rPr>
        <w:t>NOTICE TO PROCEED</w:t>
      </w:r>
    </w:p>
    <w:p w14:paraId="7665218C" w14:textId="77777777" w:rsidR="00204053" w:rsidRPr="00204053" w:rsidRDefault="00204053" w:rsidP="00204053">
      <w:pPr>
        <w:widowControl w:val="0"/>
        <w:rPr>
          <w:rFonts w:ascii="Cambria" w:hAnsi="Cambria"/>
          <w:sz w:val="24"/>
        </w:rPr>
      </w:pPr>
    </w:p>
    <w:p w14:paraId="7E75E4B7" w14:textId="77777777" w:rsidR="00683494" w:rsidRDefault="00683494" w:rsidP="00683494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COMPANY NAME</w:t>
      </w:r>
    </w:p>
    <w:p w14:paraId="0BD43141" w14:textId="77777777" w:rsidR="00683494" w:rsidRDefault="00683494" w:rsidP="00683494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CONTACT</w:t>
      </w:r>
    </w:p>
    <w:p w14:paraId="66723CE3" w14:textId="77777777" w:rsidR="00683494" w:rsidRDefault="00683494" w:rsidP="00683494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ADDRESS</w:t>
      </w:r>
    </w:p>
    <w:p w14:paraId="4796CC19" w14:textId="77777777" w:rsidR="00683494" w:rsidRDefault="00683494" w:rsidP="00683494">
      <w:pPr>
        <w:ind w:right="720"/>
        <w:rPr>
          <w:rFonts w:ascii="Times New Roman" w:hAnsi="Times New Roman"/>
          <w:sz w:val="24"/>
        </w:rPr>
      </w:pPr>
    </w:p>
    <w:p w14:paraId="7F20A9AE" w14:textId="77777777" w:rsidR="00683494" w:rsidRDefault="00683494" w:rsidP="00683494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RE:</w:t>
      </w:r>
      <w:r>
        <w:rPr>
          <w:rFonts w:ascii="Times New Roman" w:hAnsi="Times New Roman"/>
          <w:sz w:val="24"/>
        </w:rPr>
        <w:tab/>
        <w:t>PROJECT # - PROJECT NAME</w:t>
      </w:r>
    </w:p>
    <w:p w14:paraId="231A66CF" w14:textId="77777777" w:rsidR="00683494" w:rsidRDefault="00683494" w:rsidP="00683494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Work Authorization #___</w:t>
      </w:r>
    </w:p>
    <w:p w14:paraId="46E6CA92" w14:textId="77777777" w:rsidR="00683494" w:rsidRDefault="00683494" w:rsidP="00683494">
      <w:pPr>
        <w:ind w:righ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CAMPUS</w:t>
      </w:r>
    </w:p>
    <w:p w14:paraId="1EF625CC" w14:textId="77777777" w:rsidR="00683494" w:rsidRPr="00204053" w:rsidRDefault="00683494" w:rsidP="00683494">
      <w:pPr>
        <w:ind w:right="720"/>
        <w:rPr>
          <w:rFonts w:ascii="Times New Roman" w:hAnsi="Times New Roman"/>
          <w:sz w:val="24"/>
        </w:rPr>
      </w:pPr>
    </w:p>
    <w:p w14:paraId="6414C605" w14:textId="77777777" w:rsidR="00683494" w:rsidRPr="00204053" w:rsidRDefault="00683494" w:rsidP="00683494">
      <w:pPr>
        <w:ind w:right="720"/>
        <w:rPr>
          <w:rFonts w:ascii="Times New Roman" w:hAnsi="Times New Roman"/>
          <w:sz w:val="24"/>
        </w:rPr>
      </w:pPr>
      <w:r w:rsidRPr="00204053">
        <w:rPr>
          <w:rFonts w:ascii="Times New Roman" w:hAnsi="Times New Roman"/>
          <w:sz w:val="24"/>
        </w:rPr>
        <w:t xml:space="preserve">Dear </w:t>
      </w:r>
      <w:r>
        <w:rPr>
          <w:rFonts w:ascii="Times New Roman" w:hAnsi="Times New Roman"/>
          <w:sz w:val="24"/>
        </w:rPr>
        <w:t>CONTACT:</w:t>
      </w:r>
    </w:p>
    <w:p w14:paraId="457EFF4D" w14:textId="77777777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</w:p>
    <w:p w14:paraId="34151952" w14:textId="2DE6C898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  <w:r w:rsidRPr="00204053">
        <w:rPr>
          <w:rFonts w:ascii="Times New Roman" w:hAnsi="Times New Roman"/>
          <w:sz w:val="24"/>
        </w:rPr>
        <w:t xml:space="preserve">Pursuant to Article 9, of the General Conditions of the specifications dated </w:t>
      </w:r>
      <w:r w:rsidR="00CE7B7D">
        <w:rPr>
          <w:rFonts w:ascii="Times New Roman" w:hAnsi="Times New Roman"/>
          <w:sz w:val="24"/>
        </w:rPr>
        <w:t>SPECIFICATION DATE</w:t>
      </w:r>
      <w:r w:rsidRPr="00204053">
        <w:rPr>
          <w:rFonts w:ascii="Times New Roman" w:hAnsi="Times New Roman"/>
          <w:sz w:val="24"/>
        </w:rPr>
        <w:t>, for the above project, you are hereby notified to proceed and commence work under the above contract on the day on which this notice is delivered to you.</w:t>
      </w:r>
    </w:p>
    <w:p w14:paraId="28792B4B" w14:textId="77777777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</w:p>
    <w:p w14:paraId="4B7EA12E" w14:textId="3B2A1837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  <w:r w:rsidRPr="00204053">
        <w:rPr>
          <w:rFonts w:ascii="Times New Roman" w:hAnsi="Times New Roman"/>
          <w:sz w:val="24"/>
        </w:rPr>
        <w:t>Please acknowledge receipt of this notice by signing</w:t>
      </w:r>
      <w:r w:rsidR="00353588">
        <w:rPr>
          <w:rFonts w:ascii="Times New Roman" w:hAnsi="Times New Roman"/>
          <w:sz w:val="24"/>
        </w:rPr>
        <w:t xml:space="preserve"> and returning to</w:t>
      </w:r>
      <w:r w:rsidR="000F17A9">
        <w:rPr>
          <w:rFonts w:ascii="Times New Roman" w:hAnsi="Times New Roman"/>
          <w:sz w:val="24"/>
        </w:rPr>
        <w:t>:  NAME AND ADDRESS</w:t>
      </w:r>
    </w:p>
    <w:p w14:paraId="53FA3FBF" w14:textId="77777777" w:rsidR="00204053" w:rsidRPr="00204053" w:rsidRDefault="00204053" w:rsidP="00204053">
      <w:pPr>
        <w:widowControl w:val="0"/>
        <w:rPr>
          <w:rFonts w:ascii="Times New Roman" w:hAnsi="Times New Roman"/>
          <w:sz w:val="24"/>
        </w:rPr>
      </w:pPr>
    </w:p>
    <w:p w14:paraId="426C5AA7" w14:textId="77777777" w:rsidR="00204053" w:rsidRPr="00204053" w:rsidRDefault="00204053" w:rsidP="00204053">
      <w:pPr>
        <w:widowControl w:val="0"/>
        <w:rPr>
          <w:rFonts w:ascii="Times New Roman" w:hAnsi="Times New Roman"/>
          <w:b/>
          <w:sz w:val="24"/>
        </w:rPr>
      </w:pPr>
      <w:r w:rsidRPr="00204053">
        <w:rPr>
          <w:rFonts w:ascii="Times New Roman" w:hAnsi="Times New Roman"/>
          <w:b/>
          <w:sz w:val="24"/>
        </w:rPr>
        <w:t>THE CURATORS OF THE UNIVERSITY OF MISSOURI</w:t>
      </w:r>
    </w:p>
    <w:p w14:paraId="51DE9175" w14:textId="77777777" w:rsidR="00204053" w:rsidRPr="00204053" w:rsidRDefault="00204053" w:rsidP="00204053">
      <w:pPr>
        <w:rPr>
          <w:rFonts w:asciiTheme="minorHAnsi" w:hAnsiTheme="minorHAnsi" w:cstheme="minorHAnsi"/>
          <w:sz w:val="24"/>
          <w:szCs w:val="22"/>
        </w:rPr>
      </w:pPr>
    </w:p>
    <w:p w14:paraId="627F18B5" w14:textId="52A14E29" w:rsidR="0033563A" w:rsidRDefault="00204053" w:rsidP="00204053">
      <w:pPr>
        <w:rPr>
          <w:rFonts w:ascii="Times New Roman" w:hAnsi="Times New Roman"/>
          <w:sz w:val="24"/>
        </w:rPr>
      </w:pPr>
      <w:r w:rsidRPr="00204053">
        <w:rPr>
          <w:rFonts w:ascii="Times New Roman" w:hAnsi="Times New Roman"/>
          <w:sz w:val="24"/>
        </w:rPr>
        <w:t>By:</w:t>
      </w:r>
      <w:r>
        <w:rPr>
          <w:rFonts w:ascii="Times New Roman" w:hAnsi="Times New Roman"/>
          <w:sz w:val="24"/>
        </w:rPr>
        <w:tab/>
      </w:r>
      <w:r w:rsidR="000F17A9">
        <w:rPr>
          <w:rFonts w:ascii="Times New Roman" w:hAnsi="Times New Roman"/>
          <w:sz w:val="24"/>
        </w:rPr>
        <w:t>___</w:t>
      </w:r>
      <w:r>
        <w:rPr>
          <w:rFonts w:ascii="Times New Roman" w:hAnsi="Times New Roman"/>
          <w:sz w:val="24"/>
        </w:rPr>
        <w:t xml:space="preserve">___________________________________________________ </w:t>
      </w:r>
    </w:p>
    <w:p w14:paraId="40E3C47A" w14:textId="77777777" w:rsidR="00204053" w:rsidRDefault="00204053" w:rsidP="0020405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Contracting Officer</w:t>
      </w:r>
    </w:p>
    <w:p w14:paraId="7CF5454C" w14:textId="77777777" w:rsidR="00204053" w:rsidRDefault="00204053" w:rsidP="00204053">
      <w:pPr>
        <w:rPr>
          <w:rFonts w:ascii="Times New Roman" w:hAnsi="Times New Roman"/>
          <w:sz w:val="24"/>
        </w:rPr>
      </w:pPr>
    </w:p>
    <w:p w14:paraId="687071AA" w14:textId="77777777" w:rsidR="00204053" w:rsidRDefault="00204053" w:rsidP="0020405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Receipt of the foregoing notice is hereby acknowledged.</w:t>
      </w:r>
    </w:p>
    <w:p w14:paraId="3CC566BE" w14:textId="77777777" w:rsidR="00204053" w:rsidRDefault="00204053" w:rsidP="00204053">
      <w:pPr>
        <w:rPr>
          <w:rFonts w:ascii="Times New Roman" w:hAnsi="Times New Roman"/>
          <w:sz w:val="24"/>
        </w:rPr>
      </w:pPr>
    </w:p>
    <w:p w14:paraId="7C0354A5" w14:textId="77777777" w:rsidR="00204053" w:rsidRDefault="00204053" w:rsidP="0020405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</w:t>
      </w:r>
    </w:p>
    <w:p w14:paraId="26D3450A" w14:textId="77777777" w:rsidR="00204053" w:rsidRDefault="00204053" w:rsidP="00204053">
      <w:pPr>
        <w:rPr>
          <w:rFonts w:asciiTheme="minorHAnsi" w:hAnsiTheme="minorHAnsi" w:cstheme="minorHAnsi"/>
          <w:szCs w:val="22"/>
        </w:rPr>
      </w:pPr>
      <w:r w:rsidRPr="00204053">
        <w:rPr>
          <w:rFonts w:ascii="Times New Roman" w:hAnsi="Times New Roman"/>
          <w:sz w:val="24"/>
        </w:rPr>
        <w:t xml:space="preserve"> Date Received</w:t>
      </w:r>
    </w:p>
    <w:p w14:paraId="120C574B" w14:textId="77777777" w:rsidR="00204053" w:rsidRDefault="00204053" w:rsidP="00204053">
      <w:pPr>
        <w:rPr>
          <w:rFonts w:asciiTheme="minorHAnsi" w:hAnsiTheme="minorHAnsi" w:cstheme="minorHAnsi"/>
          <w:szCs w:val="22"/>
        </w:rPr>
      </w:pPr>
    </w:p>
    <w:p w14:paraId="7E7D96BC" w14:textId="3037FC4C" w:rsidR="00204053" w:rsidRPr="00204053" w:rsidRDefault="000F17A9" w:rsidP="00204053">
      <w:pPr>
        <w:widowControl w:val="0"/>
        <w:tabs>
          <w:tab w:val="left" w:pos="-108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COMPANY NAME</w:t>
      </w:r>
    </w:p>
    <w:p w14:paraId="330C96DE" w14:textId="77777777" w:rsidR="00204053" w:rsidRDefault="00204053" w:rsidP="00204053">
      <w:pPr>
        <w:rPr>
          <w:rFonts w:asciiTheme="minorHAnsi" w:hAnsiTheme="minorHAnsi" w:cstheme="minorHAnsi"/>
          <w:szCs w:val="22"/>
        </w:rPr>
      </w:pPr>
    </w:p>
    <w:p w14:paraId="0504A422" w14:textId="77777777" w:rsidR="00643115" w:rsidRDefault="00204053" w:rsidP="00397F63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By:</w:t>
      </w:r>
      <w:r>
        <w:rPr>
          <w:rFonts w:asciiTheme="minorHAnsi" w:hAnsiTheme="minorHAnsi" w:cstheme="minorHAnsi"/>
          <w:szCs w:val="22"/>
        </w:rPr>
        <w:tab/>
        <w:t xml:space="preserve">________________________________________________________ </w:t>
      </w:r>
    </w:p>
    <w:p w14:paraId="1E196BE5" w14:textId="2EA66AAD" w:rsidR="00204053" w:rsidRPr="00204053" w:rsidRDefault="00204053" w:rsidP="00204053">
      <w:pPr>
        <w:ind w:firstLine="450"/>
        <w:rPr>
          <w:rFonts w:ascii="Times New Roman" w:hAnsi="Times New Roman"/>
          <w:noProof/>
          <w:sz w:val="24"/>
        </w:rPr>
      </w:pPr>
      <w:r>
        <w:rPr>
          <w:rFonts w:asciiTheme="minorHAnsi" w:hAnsiTheme="minorHAnsi" w:cstheme="minorHAnsi"/>
          <w:szCs w:val="22"/>
        </w:rPr>
        <w:tab/>
      </w:r>
      <w:r w:rsidR="000F17A9">
        <w:rPr>
          <w:rFonts w:ascii="Times New Roman" w:hAnsi="Times New Roman"/>
          <w:sz w:val="24"/>
        </w:rPr>
        <w:t>AUTHORIZED SIGNER</w:t>
      </w:r>
    </w:p>
    <w:p w14:paraId="504CE4DE" w14:textId="77777777" w:rsidR="00204053" w:rsidRDefault="00204053" w:rsidP="00397F63">
      <w:pPr>
        <w:rPr>
          <w:rFonts w:asciiTheme="minorHAnsi" w:hAnsiTheme="minorHAnsi" w:cstheme="minorHAnsi"/>
          <w:szCs w:val="22"/>
        </w:rPr>
      </w:pPr>
    </w:p>
    <w:p w14:paraId="30F4E6BA" w14:textId="77777777" w:rsidR="00643115" w:rsidRDefault="00643115" w:rsidP="00397F63">
      <w:pPr>
        <w:rPr>
          <w:rFonts w:asciiTheme="minorHAnsi" w:hAnsiTheme="minorHAnsi" w:cstheme="minorHAnsi"/>
          <w:szCs w:val="22"/>
        </w:rPr>
      </w:pPr>
    </w:p>
    <w:p w14:paraId="3E442B63" w14:textId="77777777" w:rsidR="000D5370" w:rsidRDefault="000D5370" w:rsidP="00397F63">
      <w:pPr>
        <w:rPr>
          <w:rFonts w:asciiTheme="minorHAnsi" w:hAnsiTheme="minorHAnsi" w:cstheme="minorHAnsi"/>
          <w:szCs w:val="22"/>
        </w:rPr>
        <w:sectPr w:rsidR="000D5370" w:rsidSect="00130F7A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2880" w:right="1440" w:bottom="2160" w:left="1440" w:header="720" w:footer="162" w:gutter="0"/>
          <w:cols w:space="720"/>
          <w:docGrid w:linePitch="360"/>
        </w:sectPr>
      </w:pPr>
    </w:p>
    <w:p w14:paraId="4C167EE9" w14:textId="1D8AE652" w:rsidR="000F17A9" w:rsidRPr="00204053" w:rsidRDefault="00204053" w:rsidP="00332627">
      <w:pPr>
        <w:ind w:right="-90"/>
        <w:jc w:val="center"/>
        <w:rPr>
          <w:rFonts w:ascii="Times New Roman" w:hAnsi="Times New Roman"/>
          <w:b/>
          <w:szCs w:val="22"/>
        </w:rPr>
      </w:pPr>
      <w:r w:rsidRPr="00204053">
        <w:rPr>
          <w:rFonts w:ascii="Times New Roman" w:hAnsi="Times New Roman"/>
          <w:b/>
          <w:szCs w:val="22"/>
        </w:rPr>
        <w:lastRenderedPageBreak/>
        <w:t>EXHIBIT A – WORK AUTHORIZATION</w:t>
      </w:r>
    </w:p>
    <w:p w14:paraId="5BA17035" w14:textId="4106D351" w:rsidR="00204053" w:rsidRDefault="00204053" w:rsidP="00204053">
      <w:pPr>
        <w:tabs>
          <w:tab w:val="center" w:pos="4680"/>
        </w:tabs>
        <w:jc w:val="center"/>
        <w:rPr>
          <w:rFonts w:ascii="Times New Roman" w:hAnsi="Times New Roman"/>
          <w:b/>
          <w:szCs w:val="22"/>
        </w:rPr>
      </w:pPr>
      <w:r w:rsidRPr="00204053">
        <w:rPr>
          <w:rFonts w:ascii="Times New Roman" w:hAnsi="Times New Roman"/>
          <w:b/>
          <w:szCs w:val="22"/>
        </w:rPr>
        <w:t xml:space="preserve">Construction Labor Blanket Contract </w:t>
      </w:r>
      <w:r w:rsidR="00332627">
        <w:rPr>
          <w:rFonts w:ascii="Times New Roman" w:hAnsi="Times New Roman"/>
          <w:b/>
          <w:szCs w:val="22"/>
        </w:rPr>
        <w:t>MASTER COMMITMENT#</w:t>
      </w:r>
    </w:p>
    <w:p w14:paraId="2F85033C" w14:textId="30CF0ABA" w:rsidR="00332627" w:rsidRDefault="00332627" w:rsidP="00204053">
      <w:pPr>
        <w:tabs>
          <w:tab w:val="center" w:pos="4680"/>
        </w:tabs>
        <w:jc w:val="center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>PROJECT # - PROJECT NAME</w:t>
      </w:r>
    </w:p>
    <w:p w14:paraId="24439FDE" w14:textId="120EE5BB" w:rsidR="00332627" w:rsidRPr="00204053" w:rsidRDefault="00332627" w:rsidP="00204053">
      <w:pPr>
        <w:tabs>
          <w:tab w:val="center" w:pos="4680"/>
        </w:tabs>
        <w:jc w:val="center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>CAMPUS</w:t>
      </w:r>
    </w:p>
    <w:p w14:paraId="642CCEC7" w14:textId="77777777" w:rsidR="00204053" w:rsidRPr="00204053" w:rsidRDefault="00204053" w:rsidP="00204053">
      <w:pPr>
        <w:rPr>
          <w:rFonts w:ascii="Times New Roman" w:hAnsi="Times New Roman"/>
          <w:szCs w:val="22"/>
        </w:rPr>
      </w:pPr>
    </w:p>
    <w:p w14:paraId="26058D13" w14:textId="742C8035" w:rsidR="00204053" w:rsidRPr="00332627" w:rsidRDefault="00204053" w:rsidP="00204053">
      <w:pPr>
        <w:tabs>
          <w:tab w:val="left" w:pos="1620"/>
        </w:tabs>
        <w:spacing w:line="360" w:lineRule="auto"/>
        <w:rPr>
          <w:rFonts w:ascii="Times New Roman" w:hAnsi="Times New Roman"/>
          <w:bCs/>
          <w:szCs w:val="22"/>
        </w:rPr>
      </w:pPr>
      <w:r w:rsidRPr="00204053">
        <w:rPr>
          <w:rFonts w:ascii="Times New Roman" w:hAnsi="Times New Roman"/>
          <w:b/>
          <w:szCs w:val="22"/>
        </w:rPr>
        <w:t xml:space="preserve">DATE: </w:t>
      </w:r>
      <w:r w:rsidRPr="00204053">
        <w:rPr>
          <w:rFonts w:ascii="Times New Roman" w:hAnsi="Times New Roman"/>
          <w:b/>
          <w:szCs w:val="22"/>
        </w:rPr>
        <w:tab/>
      </w:r>
      <w:r w:rsidR="00332627">
        <w:rPr>
          <w:rFonts w:ascii="Times New Roman" w:hAnsi="Times New Roman"/>
          <w:bCs/>
          <w:szCs w:val="22"/>
        </w:rPr>
        <w:t>DATE</w:t>
      </w:r>
    </w:p>
    <w:p w14:paraId="3E01D124" w14:textId="03F0B728" w:rsidR="00204053" w:rsidRPr="00204053" w:rsidRDefault="00204053" w:rsidP="00204053">
      <w:pPr>
        <w:tabs>
          <w:tab w:val="left" w:pos="1620"/>
        </w:tabs>
        <w:spacing w:line="360" w:lineRule="auto"/>
        <w:rPr>
          <w:rFonts w:ascii="Times New Roman" w:hAnsi="Times New Roman"/>
          <w:b/>
          <w:szCs w:val="22"/>
        </w:rPr>
      </w:pPr>
      <w:r w:rsidRPr="00204053">
        <w:rPr>
          <w:rFonts w:ascii="Times New Roman" w:hAnsi="Times New Roman"/>
          <w:b/>
          <w:szCs w:val="22"/>
        </w:rPr>
        <w:t>PROJECT:</w:t>
      </w:r>
      <w:r w:rsidRPr="00204053">
        <w:rPr>
          <w:rFonts w:ascii="Times New Roman" w:hAnsi="Times New Roman"/>
          <w:szCs w:val="22"/>
        </w:rPr>
        <w:t xml:space="preserve">  </w:t>
      </w:r>
      <w:r w:rsidRPr="00204053">
        <w:rPr>
          <w:rFonts w:ascii="Times New Roman" w:hAnsi="Times New Roman"/>
          <w:szCs w:val="22"/>
        </w:rPr>
        <w:tab/>
      </w:r>
      <w:r w:rsidR="00332627">
        <w:rPr>
          <w:rFonts w:ascii="Times New Roman" w:hAnsi="Times New Roman"/>
          <w:szCs w:val="22"/>
        </w:rPr>
        <w:t>PROJECT # - PROJECT NAME</w:t>
      </w:r>
    </w:p>
    <w:p w14:paraId="66C1379B" w14:textId="57257D0D" w:rsidR="00204053" w:rsidRPr="00204053" w:rsidRDefault="00204053" w:rsidP="00204053">
      <w:pPr>
        <w:tabs>
          <w:tab w:val="left" w:pos="1620"/>
        </w:tabs>
        <w:spacing w:line="360" w:lineRule="auto"/>
        <w:rPr>
          <w:rFonts w:ascii="Times New Roman" w:hAnsi="Times New Roman"/>
          <w:szCs w:val="22"/>
        </w:rPr>
      </w:pPr>
      <w:r w:rsidRPr="00204053">
        <w:rPr>
          <w:rFonts w:ascii="Times New Roman" w:hAnsi="Times New Roman"/>
          <w:b/>
          <w:szCs w:val="22"/>
        </w:rPr>
        <w:t xml:space="preserve">AUTHORIZATION NO.: </w:t>
      </w:r>
      <w:r w:rsidRPr="00204053">
        <w:rPr>
          <w:rFonts w:ascii="Times New Roman" w:hAnsi="Times New Roman"/>
          <w:szCs w:val="22"/>
        </w:rPr>
        <w:t xml:space="preserve"> </w:t>
      </w:r>
      <w:r w:rsidR="00332627">
        <w:rPr>
          <w:rFonts w:ascii="Times New Roman" w:hAnsi="Times New Roman"/>
          <w:szCs w:val="22"/>
        </w:rPr>
        <w:t># _____</w:t>
      </w:r>
      <w:r w:rsidRPr="00204053">
        <w:rPr>
          <w:rFonts w:ascii="Times New Roman" w:hAnsi="Times New Roman"/>
          <w:szCs w:val="22"/>
        </w:rPr>
        <w:tab/>
      </w:r>
    </w:p>
    <w:p w14:paraId="1D7F13DF" w14:textId="5A994327" w:rsidR="00204053" w:rsidRPr="00204053" w:rsidRDefault="00204053" w:rsidP="00204053">
      <w:pPr>
        <w:tabs>
          <w:tab w:val="left" w:pos="1620"/>
        </w:tabs>
        <w:spacing w:line="360" w:lineRule="auto"/>
        <w:rPr>
          <w:rFonts w:ascii="Times New Roman" w:hAnsi="Times New Roman"/>
          <w:szCs w:val="22"/>
        </w:rPr>
      </w:pPr>
      <w:r w:rsidRPr="00204053">
        <w:rPr>
          <w:rFonts w:ascii="Times New Roman" w:hAnsi="Times New Roman"/>
          <w:b/>
          <w:szCs w:val="22"/>
        </w:rPr>
        <w:t xml:space="preserve">CONTRACTOR: </w:t>
      </w:r>
      <w:r w:rsidRPr="00204053">
        <w:rPr>
          <w:rFonts w:ascii="Times New Roman" w:hAnsi="Times New Roman"/>
          <w:b/>
          <w:szCs w:val="22"/>
        </w:rPr>
        <w:tab/>
      </w:r>
      <w:r w:rsidR="00332627">
        <w:rPr>
          <w:rFonts w:ascii="Times New Roman" w:hAnsi="Times New Roman"/>
          <w:szCs w:val="22"/>
        </w:rPr>
        <w:t>COMPANY NAME</w:t>
      </w:r>
    </w:p>
    <w:p w14:paraId="2F2A0E55" w14:textId="30D2E65F" w:rsidR="00204053" w:rsidRPr="00204053" w:rsidRDefault="00204053" w:rsidP="00204053">
      <w:pPr>
        <w:tabs>
          <w:tab w:val="left" w:pos="2520"/>
        </w:tabs>
        <w:rPr>
          <w:rFonts w:ascii="Times New Roman" w:hAnsi="Times New Roman"/>
          <w:szCs w:val="22"/>
        </w:rPr>
      </w:pPr>
      <w:r w:rsidRPr="00204053">
        <w:rPr>
          <w:rFonts w:ascii="Times New Roman" w:hAnsi="Times New Roman"/>
          <w:b/>
          <w:szCs w:val="22"/>
        </w:rPr>
        <w:t xml:space="preserve">PROJECT MANAGER(S): </w:t>
      </w:r>
      <w:r w:rsidRPr="00204053">
        <w:rPr>
          <w:rFonts w:ascii="Times New Roman" w:hAnsi="Times New Roman"/>
          <w:b/>
          <w:szCs w:val="22"/>
        </w:rPr>
        <w:tab/>
      </w:r>
      <w:r w:rsidR="00332627">
        <w:rPr>
          <w:rFonts w:ascii="Times New Roman" w:hAnsi="Times New Roman"/>
          <w:szCs w:val="22"/>
        </w:rPr>
        <w:t>PROJECT MANAGER</w:t>
      </w:r>
    </w:p>
    <w:p w14:paraId="7B748ED1" w14:textId="77777777" w:rsidR="00204053" w:rsidRPr="00204053" w:rsidRDefault="00204053" w:rsidP="00204053">
      <w:pPr>
        <w:rPr>
          <w:rFonts w:ascii="Times New Roman" w:hAnsi="Times New Roman"/>
          <w:szCs w:val="22"/>
        </w:rPr>
      </w:pPr>
      <w:r w:rsidRPr="00204053">
        <w:rPr>
          <w:rFonts w:ascii="Times New Roman" w:hAnsi="Times New Roman"/>
          <w:szCs w:val="22"/>
        </w:rPr>
        <w:t xml:space="preserve">____________________________________________________________________________________ </w:t>
      </w:r>
    </w:p>
    <w:p w14:paraId="4197F41E" w14:textId="77777777" w:rsidR="00204053" w:rsidRPr="00204053" w:rsidRDefault="00204053" w:rsidP="00204053">
      <w:pPr>
        <w:rPr>
          <w:rFonts w:ascii="Times New Roman" w:hAnsi="Times New Roman"/>
          <w:b/>
          <w:szCs w:val="22"/>
        </w:rPr>
      </w:pPr>
    </w:p>
    <w:p w14:paraId="7D7CF70A" w14:textId="77777777" w:rsidR="00204053" w:rsidRPr="00204053" w:rsidRDefault="00204053" w:rsidP="00204053">
      <w:pPr>
        <w:rPr>
          <w:rFonts w:ascii="Times New Roman" w:hAnsi="Times New Roman"/>
          <w:b/>
          <w:szCs w:val="22"/>
        </w:rPr>
      </w:pPr>
      <w:r w:rsidRPr="00204053">
        <w:rPr>
          <w:rFonts w:ascii="Times New Roman" w:hAnsi="Times New Roman"/>
          <w:b/>
          <w:szCs w:val="22"/>
        </w:rPr>
        <w:t>SCOPE OF WORK</w:t>
      </w:r>
      <w:r w:rsidRPr="00204053">
        <w:rPr>
          <w:rFonts w:ascii="Times New Roman" w:hAnsi="Times New Roman"/>
          <w:szCs w:val="22"/>
        </w:rPr>
        <w:t xml:space="preserve">: </w:t>
      </w:r>
    </w:p>
    <w:p w14:paraId="3E1E3A29" w14:textId="196EB9FF" w:rsidR="00204053" w:rsidRPr="00204053" w:rsidRDefault="00332627" w:rsidP="00204053">
      <w:pPr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DESCRIBE SCOPE OF WORK</w:t>
      </w:r>
    </w:p>
    <w:p w14:paraId="28AA16BB" w14:textId="77777777" w:rsidR="00204053" w:rsidRPr="00204053" w:rsidRDefault="00204053" w:rsidP="00204053">
      <w:pPr>
        <w:rPr>
          <w:rFonts w:ascii="Times New Roman" w:hAnsi="Times New Roman"/>
          <w:b/>
          <w:szCs w:val="22"/>
        </w:rPr>
      </w:pPr>
      <w:r w:rsidRPr="00204053">
        <w:rPr>
          <w:rFonts w:ascii="Times New Roman" w:hAnsi="Times New Roman"/>
          <w:b/>
          <w:szCs w:val="22"/>
        </w:rPr>
        <w:t xml:space="preserve"> </w:t>
      </w:r>
    </w:p>
    <w:p w14:paraId="2036C3A0" w14:textId="1D10FC76" w:rsidR="00204053" w:rsidRPr="00204053" w:rsidRDefault="00204053" w:rsidP="00204053">
      <w:pPr>
        <w:spacing w:line="360" w:lineRule="auto"/>
        <w:rPr>
          <w:rFonts w:ascii="Times New Roman" w:hAnsi="Times New Roman"/>
          <w:szCs w:val="22"/>
        </w:rPr>
      </w:pPr>
      <w:r w:rsidRPr="00204053">
        <w:rPr>
          <w:rFonts w:ascii="Times New Roman" w:hAnsi="Times New Roman"/>
          <w:b/>
          <w:szCs w:val="22"/>
        </w:rPr>
        <w:t>TOTAL CONSTRUCTION AMOUNT AVAILABLE:</w:t>
      </w:r>
      <w:r w:rsidR="0002578F">
        <w:rPr>
          <w:rFonts w:ascii="Times New Roman" w:hAnsi="Times New Roman"/>
          <w:b/>
          <w:szCs w:val="22"/>
        </w:rPr>
        <w:tab/>
      </w:r>
      <w:r w:rsidR="0002578F">
        <w:rPr>
          <w:rFonts w:ascii="Times New Roman" w:hAnsi="Times New Roman"/>
          <w:b/>
          <w:szCs w:val="22"/>
        </w:rPr>
        <w:tab/>
        <w:t xml:space="preserve">$______________________ </w:t>
      </w:r>
      <w:r w:rsidR="00332627">
        <w:rPr>
          <w:rFonts w:ascii="Times New Roman" w:hAnsi="Times New Roman"/>
          <w:b/>
          <w:szCs w:val="22"/>
        </w:rPr>
        <w:tab/>
      </w:r>
    </w:p>
    <w:p w14:paraId="6FFB93BC" w14:textId="77777777" w:rsidR="00204053" w:rsidRPr="00204053" w:rsidRDefault="00204053" w:rsidP="00204053">
      <w:pPr>
        <w:rPr>
          <w:rFonts w:ascii="Times New Roman" w:hAnsi="Times New Roman"/>
          <w:b/>
          <w:szCs w:val="22"/>
        </w:rPr>
      </w:pPr>
    </w:p>
    <w:p w14:paraId="215F7F7F" w14:textId="77777777" w:rsidR="00204053" w:rsidRPr="00204053" w:rsidRDefault="00204053" w:rsidP="00204053">
      <w:pPr>
        <w:rPr>
          <w:rFonts w:ascii="Times New Roman" w:hAnsi="Times New Roman"/>
          <w:b/>
          <w:szCs w:val="22"/>
        </w:rPr>
      </w:pPr>
      <w:r w:rsidRPr="00204053">
        <w:rPr>
          <w:rFonts w:ascii="Times New Roman" w:hAnsi="Times New Roman"/>
          <w:b/>
          <w:szCs w:val="22"/>
        </w:rPr>
        <w:t>PROJECT SCHEDULE:</w:t>
      </w:r>
    </w:p>
    <w:p w14:paraId="67AAE9B3" w14:textId="65C83433" w:rsidR="00204053" w:rsidRPr="00204053" w:rsidRDefault="00204053" w:rsidP="00204053">
      <w:pPr>
        <w:rPr>
          <w:rFonts w:ascii="Times New Roman" w:hAnsi="Times New Roman"/>
          <w:szCs w:val="22"/>
        </w:rPr>
      </w:pPr>
      <w:r w:rsidRPr="00204053">
        <w:rPr>
          <w:rFonts w:ascii="Times New Roman" w:hAnsi="Times New Roman"/>
          <w:szCs w:val="22"/>
        </w:rPr>
        <w:t xml:space="preserve">Complete the project within </w:t>
      </w:r>
      <w:r w:rsidR="0002578F">
        <w:rPr>
          <w:rFonts w:ascii="Times New Roman" w:hAnsi="Times New Roman"/>
          <w:szCs w:val="22"/>
        </w:rPr>
        <w:t>CONTRACT DAYS</w:t>
      </w:r>
      <w:r w:rsidRPr="00204053">
        <w:rPr>
          <w:rFonts w:ascii="Times New Roman" w:hAnsi="Times New Roman"/>
          <w:szCs w:val="22"/>
        </w:rPr>
        <w:t xml:space="preserve"> consecutive calendar days from the receipt of contract.</w:t>
      </w:r>
    </w:p>
    <w:p w14:paraId="22D46B92" w14:textId="77777777" w:rsidR="00204053" w:rsidRPr="00204053" w:rsidRDefault="00204053" w:rsidP="00204053">
      <w:pPr>
        <w:ind w:right="-90"/>
        <w:rPr>
          <w:rFonts w:ascii="Times New Roman" w:hAnsi="Times New Roman"/>
          <w:b/>
          <w:szCs w:val="22"/>
        </w:rPr>
      </w:pPr>
    </w:p>
    <w:p w14:paraId="4A2F76F6" w14:textId="77777777" w:rsidR="00204053" w:rsidRPr="00204053" w:rsidRDefault="00204053" w:rsidP="00204053">
      <w:pPr>
        <w:ind w:right="-90"/>
        <w:rPr>
          <w:rFonts w:ascii="Times New Roman" w:hAnsi="Times New Roman"/>
          <w:color w:val="FF0000"/>
          <w:szCs w:val="22"/>
        </w:rPr>
      </w:pPr>
      <w:r w:rsidRPr="00204053">
        <w:rPr>
          <w:rFonts w:ascii="Times New Roman" w:hAnsi="Times New Roman"/>
          <w:b/>
          <w:szCs w:val="22"/>
        </w:rPr>
        <w:t>CONTRACTOR’S FEE:</w:t>
      </w:r>
      <w:r w:rsidRPr="00204053">
        <w:rPr>
          <w:rFonts w:ascii="Times New Roman" w:hAnsi="Times New Roman"/>
          <w:color w:val="FF0000"/>
          <w:szCs w:val="22"/>
        </w:rPr>
        <w:t xml:space="preserve"> </w:t>
      </w:r>
    </w:p>
    <w:p w14:paraId="19F39AAE" w14:textId="0957711C" w:rsidR="00204053" w:rsidRPr="00204053" w:rsidRDefault="00204053" w:rsidP="00204053">
      <w:pPr>
        <w:ind w:right="-90"/>
        <w:rPr>
          <w:rFonts w:ascii="Times New Roman" w:hAnsi="Times New Roman"/>
          <w:szCs w:val="22"/>
        </w:rPr>
      </w:pPr>
      <w:r w:rsidRPr="00204053">
        <w:rPr>
          <w:rFonts w:ascii="Times New Roman" w:hAnsi="Times New Roman"/>
          <w:color w:val="000000"/>
          <w:szCs w:val="22"/>
        </w:rPr>
        <w:t xml:space="preserve">In accordance with the Unit Price Hourly Rates established in Construction Labor Blanket Contract, shown in Exhibit B, will be paid on a Time and Materials basis with a maximum cost </w:t>
      </w:r>
      <w:r w:rsidR="00BF781F">
        <w:rPr>
          <w:rFonts w:ascii="Times New Roman" w:hAnsi="Times New Roman"/>
          <w:color w:val="000000"/>
          <w:szCs w:val="22"/>
        </w:rPr>
        <w:t>NTE OR LUMP S</w:t>
      </w:r>
      <w:r w:rsidR="00FA4B3C">
        <w:rPr>
          <w:rFonts w:ascii="Times New Roman" w:hAnsi="Times New Roman"/>
          <w:color w:val="000000"/>
          <w:szCs w:val="22"/>
        </w:rPr>
        <w:t>U</w:t>
      </w:r>
      <w:r w:rsidR="00BF781F">
        <w:rPr>
          <w:rFonts w:ascii="Times New Roman" w:hAnsi="Times New Roman"/>
          <w:color w:val="000000"/>
          <w:szCs w:val="22"/>
        </w:rPr>
        <w:t>M</w:t>
      </w:r>
      <w:r w:rsidR="00FA4B3C">
        <w:rPr>
          <w:rFonts w:ascii="Times New Roman" w:hAnsi="Times New Roman"/>
          <w:color w:val="000000"/>
          <w:szCs w:val="22"/>
        </w:rPr>
        <w:t>, $_____COMMITMENT VALUE</w:t>
      </w:r>
      <w:r w:rsidRPr="00204053">
        <w:rPr>
          <w:rFonts w:ascii="Times New Roman" w:hAnsi="Times New Roman"/>
          <w:szCs w:val="22"/>
        </w:rPr>
        <w:t>.</w:t>
      </w:r>
    </w:p>
    <w:p w14:paraId="3181BA7C" w14:textId="77777777" w:rsidR="00204053" w:rsidRPr="00204053" w:rsidRDefault="00204053" w:rsidP="00204053">
      <w:pPr>
        <w:spacing w:line="360" w:lineRule="auto"/>
        <w:ind w:right="-90"/>
        <w:rPr>
          <w:rFonts w:ascii="Times New Roman" w:hAnsi="Times New Roman"/>
          <w:szCs w:val="22"/>
        </w:rPr>
      </w:pPr>
    </w:p>
    <w:p w14:paraId="58DC0681" w14:textId="77777777" w:rsidR="00204053" w:rsidRPr="00204053" w:rsidRDefault="00204053" w:rsidP="00204053">
      <w:pPr>
        <w:rPr>
          <w:rFonts w:ascii="Times New Roman" w:hAnsi="Times New Roman"/>
          <w:b/>
          <w:szCs w:val="22"/>
        </w:rPr>
      </w:pPr>
      <w:r w:rsidRPr="00204053">
        <w:rPr>
          <w:rFonts w:ascii="Times New Roman" w:hAnsi="Times New Roman"/>
          <w:b/>
          <w:szCs w:val="22"/>
        </w:rPr>
        <w:t>PROJECT REQUIREMENTS:</w:t>
      </w:r>
    </w:p>
    <w:p w14:paraId="0BF26C71" w14:textId="42DFCF3E" w:rsidR="00204053" w:rsidRPr="00204053" w:rsidRDefault="00204053" w:rsidP="00204053">
      <w:pPr>
        <w:rPr>
          <w:rFonts w:ascii="Times New Roman" w:hAnsi="Times New Roman"/>
          <w:szCs w:val="22"/>
        </w:rPr>
      </w:pPr>
      <w:r w:rsidRPr="00204053">
        <w:rPr>
          <w:rFonts w:ascii="Times New Roman" w:hAnsi="Times New Roman"/>
          <w:szCs w:val="22"/>
        </w:rPr>
        <w:fldChar w:fldCharType="begin"/>
      </w:r>
      <w:r w:rsidRPr="00204053">
        <w:rPr>
          <w:rFonts w:ascii="Times New Roman" w:hAnsi="Times New Roman"/>
          <w:szCs w:val="22"/>
        </w:rPr>
        <w:instrText xml:space="preserve"> MERGEFIELD  ProcessFields_ProjectRequirements  \* MERGEFORMAT </w:instrText>
      </w:r>
      <w:r w:rsidRPr="00204053">
        <w:rPr>
          <w:rFonts w:ascii="Times New Roman" w:hAnsi="Times New Roman"/>
          <w:szCs w:val="22"/>
        </w:rPr>
        <w:fldChar w:fldCharType="separate"/>
      </w:r>
      <w:r w:rsidR="00FA4B3C">
        <w:rPr>
          <w:rFonts w:ascii="Times New Roman" w:hAnsi="Times New Roman"/>
          <w:noProof/>
          <w:szCs w:val="22"/>
        </w:rPr>
        <w:t>DESCRIBE PROJECT REQUIREMENTS</w:t>
      </w:r>
      <w:r w:rsidRPr="00204053">
        <w:rPr>
          <w:rFonts w:ascii="Times New Roman" w:hAnsi="Times New Roman"/>
          <w:szCs w:val="22"/>
        </w:rPr>
        <w:fldChar w:fldCharType="end"/>
      </w:r>
    </w:p>
    <w:p w14:paraId="6E36DBE7" w14:textId="77777777" w:rsidR="00204053" w:rsidRDefault="00204053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br w:type="page"/>
      </w:r>
    </w:p>
    <w:p w14:paraId="499F173E" w14:textId="77777777" w:rsidR="00204053" w:rsidRPr="00204053" w:rsidRDefault="00204053" w:rsidP="00204053">
      <w:pPr>
        <w:ind w:right="-90"/>
        <w:jc w:val="center"/>
        <w:rPr>
          <w:rFonts w:ascii="Times New Roman" w:hAnsi="Times New Roman"/>
          <w:b/>
          <w:szCs w:val="22"/>
        </w:rPr>
      </w:pPr>
      <w:r w:rsidRPr="00204053">
        <w:rPr>
          <w:rFonts w:ascii="Times New Roman" w:hAnsi="Times New Roman"/>
          <w:b/>
          <w:szCs w:val="22"/>
        </w:rPr>
        <w:lastRenderedPageBreak/>
        <w:t>EXHIBIT B – WORK AUTHORIZATION</w:t>
      </w:r>
    </w:p>
    <w:p w14:paraId="76A740C6" w14:textId="77777777" w:rsidR="00FA4B3C" w:rsidRDefault="00FA4B3C" w:rsidP="00FA4B3C">
      <w:pPr>
        <w:tabs>
          <w:tab w:val="center" w:pos="4680"/>
        </w:tabs>
        <w:jc w:val="center"/>
        <w:rPr>
          <w:rFonts w:ascii="Times New Roman" w:hAnsi="Times New Roman"/>
          <w:b/>
          <w:szCs w:val="22"/>
        </w:rPr>
      </w:pPr>
      <w:r w:rsidRPr="00204053">
        <w:rPr>
          <w:rFonts w:ascii="Times New Roman" w:hAnsi="Times New Roman"/>
          <w:b/>
          <w:szCs w:val="22"/>
        </w:rPr>
        <w:t xml:space="preserve">Construction Labor Blanket Contract </w:t>
      </w:r>
      <w:r>
        <w:rPr>
          <w:rFonts w:ascii="Times New Roman" w:hAnsi="Times New Roman"/>
          <w:b/>
          <w:szCs w:val="22"/>
        </w:rPr>
        <w:t>MASTER COMMITMENT#</w:t>
      </w:r>
    </w:p>
    <w:p w14:paraId="096CE10C" w14:textId="77777777" w:rsidR="00FA4B3C" w:rsidRDefault="00FA4B3C" w:rsidP="00FA4B3C">
      <w:pPr>
        <w:tabs>
          <w:tab w:val="center" w:pos="4680"/>
        </w:tabs>
        <w:jc w:val="center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>PROJECT # - PROJECT NAME</w:t>
      </w:r>
    </w:p>
    <w:p w14:paraId="3102393D" w14:textId="77777777" w:rsidR="00FA4B3C" w:rsidRPr="00204053" w:rsidRDefault="00FA4B3C" w:rsidP="00FA4B3C">
      <w:pPr>
        <w:tabs>
          <w:tab w:val="center" w:pos="4680"/>
        </w:tabs>
        <w:jc w:val="center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>CAMPUS</w:t>
      </w:r>
    </w:p>
    <w:p w14:paraId="55AC0634" w14:textId="77777777" w:rsidR="00204053" w:rsidRPr="00204053" w:rsidRDefault="00204053" w:rsidP="00204053">
      <w:pPr>
        <w:ind w:right="-90"/>
        <w:rPr>
          <w:rFonts w:ascii="Times New Roman" w:hAnsi="Times New Roman"/>
          <w:szCs w:val="22"/>
        </w:rPr>
      </w:pPr>
    </w:p>
    <w:p w14:paraId="0AAEA916" w14:textId="77777777" w:rsidR="00FA4B3C" w:rsidRPr="00332627" w:rsidRDefault="00FA4B3C" w:rsidP="00FA4B3C">
      <w:pPr>
        <w:tabs>
          <w:tab w:val="left" w:pos="1620"/>
        </w:tabs>
        <w:spacing w:line="360" w:lineRule="auto"/>
        <w:rPr>
          <w:rFonts w:ascii="Times New Roman" w:hAnsi="Times New Roman"/>
          <w:bCs/>
          <w:szCs w:val="22"/>
        </w:rPr>
      </w:pPr>
      <w:r w:rsidRPr="00204053">
        <w:rPr>
          <w:rFonts w:ascii="Times New Roman" w:hAnsi="Times New Roman"/>
          <w:b/>
          <w:szCs w:val="22"/>
        </w:rPr>
        <w:t xml:space="preserve">DATE: </w:t>
      </w:r>
      <w:r w:rsidRPr="00204053">
        <w:rPr>
          <w:rFonts w:ascii="Times New Roman" w:hAnsi="Times New Roman"/>
          <w:b/>
          <w:szCs w:val="22"/>
        </w:rPr>
        <w:tab/>
      </w:r>
      <w:r>
        <w:rPr>
          <w:rFonts w:ascii="Times New Roman" w:hAnsi="Times New Roman"/>
          <w:bCs/>
          <w:szCs w:val="22"/>
        </w:rPr>
        <w:t>DATE</w:t>
      </w:r>
    </w:p>
    <w:p w14:paraId="699959E7" w14:textId="77777777" w:rsidR="00FA4B3C" w:rsidRPr="00204053" w:rsidRDefault="00FA4B3C" w:rsidP="00FA4B3C">
      <w:pPr>
        <w:tabs>
          <w:tab w:val="left" w:pos="1620"/>
        </w:tabs>
        <w:spacing w:line="360" w:lineRule="auto"/>
        <w:rPr>
          <w:rFonts w:ascii="Times New Roman" w:hAnsi="Times New Roman"/>
          <w:b/>
          <w:szCs w:val="22"/>
        </w:rPr>
      </w:pPr>
      <w:r w:rsidRPr="00204053">
        <w:rPr>
          <w:rFonts w:ascii="Times New Roman" w:hAnsi="Times New Roman"/>
          <w:b/>
          <w:szCs w:val="22"/>
        </w:rPr>
        <w:t>PROJECT:</w:t>
      </w:r>
      <w:r w:rsidRPr="00204053">
        <w:rPr>
          <w:rFonts w:ascii="Times New Roman" w:hAnsi="Times New Roman"/>
          <w:szCs w:val="22"/>
        </w:rPr>
        <w:t xml:space="preserve">  </w:t>
      </w:r>
      <w:r w:rsidRPr="00204053"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PROJECT # - PROJECT NAME</w:t>
      </w:r>
    </w:p>
    <w:p w14:paraId="3B1AD380" w14:textId="77777777" w:rsidR="00FA4B3C" w:rsidRPr="00204053" w:rsidRDefault="00FA4B3C" w:rsidP="00FA4B3C">
      <w:pPr>
        <w:tabs>
          <w:tab w:val="left" w:pos="1620"/>
        </w:tabs>
        <w:spacing w:line="360" w:lineRule="auto"/>
        <w:rPr>
          <w:rFonts w:ascii="Times New Roman" w:hAnsi="Times New Roman"/>
          <w:szCs w:val="22"/>
        </w:rPr>
      </w:pPr>
      <w:r w:rsidRPr="00204053">
        <w:rPr>
          <w:rFonts w:ascii="Times New Roman" w:hAnsi="Times New Roman"/>
          <w:b/>
          <w:szCs w:val="22"/>
        </w:rPr>
        <w:t xml:space="preserve">AUTHORIZATION NO.: </w:t>
      </w:r>
      <w:r w:rsidRPr="00204053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># _____</w:t>
      </w:r>
      <w:r w:rsidRPr="00204053">
        <w:rPr>
          <w:rFonts w:ascii="Times New Roman" w:hAnsi="Times New Roman"/>
          <w:szCs w:val="22"/>
        </w:rPr>
        <w:tab/>
      </w:r>
    </w:p>
    <w:p w14:paraId="0F30B483" w14:textId="77777777" w:rsidR="00FA4B3C" w:rsidRPr="00204053" w:rsidRDefault="00FA4B3C" w:rsidP="00FA4B3C">
      <w:pPr>
        <w:tabs>
          <w:tab w:val="left" w:pos="1620"/>
        </w:tabs>
        <w:spacing w:line="360" w:lineRule="auto"/>
        <w:rPr>
          <w:rFonts w:ascii="Times New Roman" w:hAnsi="Times New Roman"/>
          <w:szCs w:val="22"/>
        </w:rPr>
      </w:pPr>
      <w:r w:rsidRPr="00204053">
        <w:rPr>
          <w:rFonts w:ascii="Times New Roman" w:hAnsi="Times New Roman"/>
          <w:b/>
          <w:szCs w:val="22"/>
        </w:rPr>
        <w:t xml:space="preserve">CONTRACTOR: </w:t>
      </w:r>
      <w:r w:rsidRPr="00204053">
        <w:rPr>
          <w:rFonts w:ascii="Times New Roman" w:hAnsi="Times New Roman"/>
          <w:b/>
          <w:szCs w:val="22"/>
        </w:rPr>
        <w:tab/>
      </w:r>
      <w:r>
        <w:rPr>
          <w:rFonts w:ascii="Times New Roman" w:hAnsi="Times New Roman"/>
          <w:szCs w:val="22"/>
        </w:rPr>
        <w:t>COMPANY NAME</w:t>
      </w:r>
    </w:p>
    <w:p w14:paraId="5A89C55A" w14:textId="77777777" w:rsidR="00FA4B3C" w:rsidRPr="00204053" w:rsidRDefault="00FA4B3C" w:rsidP="00FA4B3C">
      <w:pPr>
        <w:tabs>
          <w:tab w:val="left" w:pos="2520"/>
        </w:tabs>
        <w:rPr>
          <w:rFonts w:ascii="Times New Roman" w:hAnsi="Times New Roman"/>
          <w:szCs w:val="22"/>
        </w:rPr>
      </w:pPr>
      <w:r w:rsidRPr="00204053">
        <w:rPr>
          <w:rFonts w:ascii="Times New Roman" w:hAnsi="Times New Roman"/>
          <w:b/>
          <w:szCs w:val="22"/>
        </w:rPr>
        <w:t xml:space="preserve">PROJECT MANAGER(S): </w:t>
      </w:r>
      <w:r w:rsidRPr="00204053">
        <w:rPr>
          <w:rFonts w:ascii="Times New Roman" w:hAnsi="Times New Roman"/>
          <w:b/>
          <w:szCs w:val="22"/>
        </w:rPr>
        <w:tab/>
      </w:r>
      <w:r>
        <w:rPr>
          <w:rFonts w:ascii="Times New Roman" w:hAnsi="Times New Roman"/>
          <w:szCs w:val="22"/>
        </w:rPr>
        <w:t>PROJECT MANAGER</w:t>
      </w:r>
    </w:p>
    <w:p w14:paraId="3D198BD2" w14:textId="77777777" w:rsidR="00204053" w:rsidRPr="00204053" w:rsidRDefault="00204053" w:rsidP="00204053">
      <w:pPr>
        <w:tabs>
          <w:tab w:val="left" w:pos="1620"/>
        </w:tabs>
        <w:ind w:right="-90"/>
        <w:rPr>
          <w:rFonts w:ascii="Times New Roman" w:hAnsi="Times New Roman"/>
          <w:szCs w:val="22"/>
        </w:rPr>
      </w:pPr>
    </w:p>
    <w:p w14:paraId="1815D314" w14:textId="77777777" w:rsidR="00204053" w:rsidRPr="00204053" w:rsidRDefault="00204053" w:rsidP="00204053">
      <w:pPr>
        <w:tabs>
          <w:tab w:val="left" w:pos="1620"/>
        </w:tabs>
        <w:ind w:right="-90"/>
        <w:rPr>
          <w:rFonts w:ascii="Times New Roman" w:hAnsi="Times New Roman"/>
          <w:szCs w:val="22"/>
        </w:rPr>
      </w:pPr>
      <w:r w:rsidRPr="00204053">
        <w:rPr>
          <w:rFonts w:ascii="Times New Roman" w:hAnsi="Times New Roman"/>
          <w:szCs w:val="22"/>
        </w:rPr>
        <w:t xml:space="preserve">_____________________________________________________________________________________  </w:t>
      </w:r>
    </w:p>
    <w:p w14:paraId="184F6D4D" w14:textId="77777777" w:rsidR="00204053" w:rsidRPr="00204053" w:rsidRDefault="00204053" w:rsidP="00204053">
      <w:pPr>
        <w:tabs>
          <w:tab w:val="left" w:pos="1620"/>
        </w:tabs>
        <w:ind w:right="-90"/>
        <w:rPr>
          <w:rFonts w:ascii="Times New Roman" w:hAnsi="Times New Roman"/>
          <w:b/>
          <w:sz w:val="18"/>
        </w:rPr>
      </w:pPr>
    </w:p>
    <w:p w14:paraId="3A20DDF1" w14:textId="77777777" w:rsidR="00204053" w:rsidRPr="00204053" w:rsidRDefault="00204053" w:rsidP="00204053">
      <w:pPr>
        <w:ind w:right="-90"/>
        <w:jc w:val="center"/>
        <w:rPr>
          <w:rFonts w:ascii="Times New Roman" w:hAnsi="Times New Roman"/>
          <w:b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5"/>
        <w:gridCol w:w="1980"/>
        <w:gridCol w:w="4945"/>
      </w:tblGrid>
      <w:tr w:rsidR="00204053" w:rsidRPr="00204053" w14:paraId="321FC87C" w14:textId="77777777" w:rsidTr="00A843AA">
        <w:tc>
          <w:tcPr>
            <w:tcW w:w="2425" w:type="dxa"/>
            <w:shd w:val="clear" w:color="auto" w:fill="auto"/>
          </w:tcPr>
          <w:p w14:paraId="19EF3E85" w14:textId="77777777" w:rsidR="00204053" w:rsidRPr="00204053" w:rsidRDefault="00204053" w:rsidP="00204053">
            <w:pPr>
              <w:ind w:right="-9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4053">
              <w:rPr>
                <w:rFonts w:ascii="Times New Roman" w:hAnsi="Times New Roman"/>
                <w:b/>
                <w:sz w:val="20"/>
                <w:szCs w:val="20"/>
              </w:rPr>
              <w:t>Trade Unit</w:t>
            </w:r>
          </w:p>
        </w:tc>
        <w:tc>
          <w:tcPr>
            <w:tcW w:w="1980" w:type="dxa"/>
            <w:shd w:val="clear" w:color="auto" w:fill="auto"/>
          </w:tcPr>
          <w:p w14:paraId="0A3E313D" w14:textId="77777777" w:rsidR="00204053" w:rsidRPr="00204053" w:rsidRDefault="00204053" w:rsidP="00204053">
            <w:pPr>
              <w:ind w:right="-9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4053">
              <w:rPr>
                <w:rFonts w:ascii="Times New Roman" w:hAnsi="Times New Roman"/>
                <w:b/>
                <w:sz w:val="20"/>
                <w:szCs w:val="20"/>
              </w:rPr>
              <w:t>Standard Time Hourly Rate</w:t>
            </w:r>
          </w:p>
        </w:tc>
        <w:tc>
          <w:tcPr>
            <w:tcW w:w="4945" w:type="dxa"/>
            <w:shd w:val="clear" w:color="auto" w:fill="auto"/>
          </w:tcPr>
          <w:p w14:paraId="0EF39820" w14:textId="77777777" w:rsidR="00204053" w:rsidRPr="00204053" w:rsidRDefault="00204053" w:rsidP="00204053">
            <w:pPr>
              <w:ind w:right="-9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4053">
              <w:rPr>
                <w:rFonts w:ascii="Times New Roman" w:hAnsi="Times New Roman"/>
                <w:b/>
                <w:sz w:val="20"/>
                <w:szCs w:val="20"/>
              </w:rPr>
              <w:t>Time and Half Hourly Rate</w:t>
            </w:r>
          </w:p>
        </w:tc>
      </w:tr>
      <w:tr w:rsidR="00204053" w:rsidRPr="00204053" w14:paraId="30E76E88" w14:textId="77777777" w:rsidTr="00A843AA">
        <w:tc>
          <w:tcPr>
            <w:tcW w:w="2425" w:type="dxa"/>
            <w:shd w:val="clear" w:color="auto" w:fill="auto"/>
          </w:tcPr>
          <w:p w14:paraId="085B141E" w14:textId="085A3D84" w:rsidR="00204053" w:rsidRPr="00204053" w:rsidRDefault="00FA4B3C" w:rsidP="00204053">
            <w:pPr>
              <w:ind w:right="-9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TRADE/</w:t>
            </w:r>
            <w:r w:rsidR="00A843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TYPE OF WORK</w:t>
            </w:r>
          </w:p>
        </w:tc>
        <w:tc>
          <w:tcPr>
            <w:tcW w:w="1980" w:type="dxa"/>
            <w:shd w:val="clear" w:color="auto" w:fill="auto"/>
          </w:tcPr>
          <w:p w14:paraId="291F78EC" w14:textId="1B5AE043" w:rsidR="00204053" w:rsidRPr="00204053" w:rsidRDefault="00A843AA" w:rsidP="00204053">
            <w:pPr>
              <w:ind w:right="-9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$____</w:t>
            </w:r>
          </w:p>
        </w:tc>
        <w:tc>
          <w:tcPr>
            <w:tcW w:w="4945" w:type="dxa"/>
            <w:shd w:val="clear" w:color="auto" w:fill="auto"/>
          </w:tcPr>
          <w:p w14:paraId="376ECE27" w14:textId="273BA7EE" w:rsidR="00204053" w:rsidRPr="00204053" w:rsidRDefault="00A843AA" w:rsidP="00204053">
            <w:pPr>
              <w:ind w:right="-9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$</w:t>
            </w:r>
            <w:r w:rsidR="00CA459A">
              <w:rPr>
                <w:rFonts w:ascii="Times New Roman" w:hAnsi="Times New Roman"/>
                <w:sz w:val="20"/>
                <w:szCs w:val="20"/>
              </w:rPr>
              <w:t>___</w:t>
            </w:r>
          </w:p>
        </w:tc>
      </w:tr>
    </w:tbl>
    <w:p w14:paraId="3988325F" w14:textId="77777777" w:rsidR="00204053" w:rsidRPr="00204053" w:rsidRDefault="00204053" w:rsidP="00204053">
      <w:pPr>
        <w:ind w:right="-90"/>
        <w:jc w:val="center"/>
        <w:rPr>
          <w:rFonts w:ascii="Times New Roman" w:hAnsi="Times New Roman"/>
          <w:b/>
          <w:sz w:val="18"/>
        </w:rPr>
      </w:pPr>
    </w:p>
    <w:p w14:paraId="39012D9F" w14:textId="77777777" w:rsidR="00204053" w:rsidRPr="00204053" w:rsidRDefault="00204053" w:rsidP="00204053">
      <w:pPr>
        <w:tabs>
          <w:tab w:val="left" w:pos="3750"/>
        </w:tabs>
        <w:jc w:val="center"/>
        <w:rPr>
          <w:rFonts w:ascii="Times New Roman" w:hAnsi="Times New Roman"/>
          <w:sz w:val="24"/>
        </w:rPr>
      </w:pPr>
    </w:p>
    <w:p w14:paraId="7D3FEEB2" w14:textId="77777777" w:rsidR="00204053" w:rsidRPr="00204053" w:rsidRDefault="00204053" w:rsidP="00204053">
      <w:pPr>
        <w:rPr>
          <w:rFonts w:asciiTheme="minorHAnsi" w:hAnsiTheme="minorHAnsi" w:cstheme="minorHAnsi"/>
          <w:sz w:val="24"/>
          <w:szCs w:val="22"/>
        </w:rPr>
      </w:pPr>
    </w:p>
    <w:p w14:paraId="18B51CE0" w14:textId="77777777" w:rsidR="00204053" w:rsidRPr="00204053" w:rsidRDefault="00204053" w:rsidP="00204053">
      <w:pPr>
        <w:ind w:firstLine="450"/>
        <w:rPr>
          <w:rFonts w:ascii="Times New Roman" w:hAnsi="Times New Roman"/>
          <w:sz w:val="24"/>
        </w:rPr>
      </w:pPr>
    </w:p>
    <w:p w14:paraId="77217ABD" w14:textId="77777777" w:rsidR="00643115" w:rsidRPr="000910FA" w:rsidRDefault="00643115" w:rsidP="00397F63">
      <w:pPr>
        <w:rPr>
          <w:rFonts w:asciiTheme="minorHAnsi" w:hAnsiTheme="minorHAnsi" w:cstheme="minorHAnsi"/>
          <w:szCs w:val="22"/>
        </w:rPr>
      </w:pPr>
    </w:p>
    <w:sectPr w:rsidR="00643115" w:rsidRPr="000910FA" w:rsidSect="00206CD7">
      <w:headerReference w:type="default" r:id="rId14"/>
      <w:footerReference w:type="default" r:id="rId15"/>
      <w:pgSz w:w="12240" w:h="15840"/>
      <w:pgMar w:top="1440" w:right="1440" w:bottom="1440" w:left="1440" w:header="720" w:footer="1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FEF0A9" w14:textId="77777777" w:rsidR="00114CAA" w:rsidRDefault="00114CAA" w:rsidP="007B689C">
      <w:r>
        <w:separator/>
      </w:r>
    </w:p>
  </w:endnote>
  <w:endnote w:type="continuationSeparator" w:id="0">
    <w:p w14:paraId="3924AB26" w14:textId="77777777" w:rsidR="00114CAA" w:rsidRDefault="00114CAA" w:rsidP="007B6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E40E9" w14:textId="77777777" w:rsidR="00683972" w:rsidRDefault="00683972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7C41005" wp14:editId="47A75E6B">
          <wp:simplePos x="0" y="0"/>
          <wp:positionH relativeFrom="column">
            <wp:posOffset>-914400</wp:posOffset>
          </wp:positionH>
          <wp:positionV relativeFrom="paragraph">
            <wp:posOffset>-663575</wp:posOffset>
          </wp:positionV>
          <wp:extent cx="7772400" cy="926709"/>
          <wp:effectExtent l="0" t="0" r="0" b="635"/>
          <wp:wrapNone/>
          <wp:docPr id="9289801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1573138" name="Picture 14715731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926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49FCF" w14:textId="77777777" w:rsidR="000910FA" w:rsidRPr="00CD6D11" w:rsidRDefault="007411DE" w:rsidP="007411DE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BE8D8B" wp14:editId="6248D760">
          <wp:simplePos x="0" y="0"/>
          <wp:positionH relativeFrom="column">
            <wp:posOffset>-914400</wp:posOffset>
          </wp:positionH>
          <wp:positionV relativeFrom="paragraph">
            <wp:posOffset>-501015</wp:posOffset>
          </wp:positionV>
          <wp:extent cx="7772400" cy="926709"/>
          <wp:effectExtent l="0" t="0" r="0" b="635"/>
          <wp:wrapNone/>
          <wp:docPr id="198380347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285800" name="Picture 4122858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926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73B5F9" w14:textId="77777777" w:rsidR="000910FA" w:rsidRDefault="000910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9B737" w14:textId="77777777" w:rsidR="00894078" w:rsidRDefault="008940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5BB3C1" w14:textId="77777777" w:rsidR="00114CAA" w:rsidRDefault="00114CAA" w:rsidP="007B689C">
      <w:r>
        <w:separator/>
      </w:r>
    </w:p>
  </w:footnote>
  <w:footnote w:type="continuationSeparator" w:id="0">
    <w:p w14:paraId="16C5072A" w14:textId="77777777" w:rsidR="00114CAA" w:rsidRDefault="00114CAA" w:rsidP="007B6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D32A8" w14:textId="77777777" w:rsidR="00D67625" w:rsidRPr="00683972" w:rsidRDefault="00D81711" w:rsidP="0068397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CEDBCC" wp14:editId="5BD2F9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596830"/>
          <wp:effectExtent l="0" t="0" r="0" b="3810"/>
          <wp:wrapNone/>
          <wp:docPr id="1520526028" name="Picture 2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901730" name="Picture 2" descr="A group of logos with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596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AEA69" w14:textId="77777777" w:rsidR="000910FA" w:rsidRDefault="00DB2605" w:rsidP="00DB2605">
    <w:pPr>
      <w:pStyle w:val="Header"/>
      <w:tabs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DDF719" wp14:editId="305D7E2F">
          <wp:simplePos x="0" y="0"/>
          <wp:positionH relativeFrom="column">
            <wp:posOffset>-914400</wp:posOffset>
          </wp:positionH>
          <wp:positionV relativeFrom="paragraph">
            <wp:posOffset>-434340</wp:posOffset>
          </wp:positionV>
          <wp:extent cx="7772638" cy="1600200"/>
          <wp:effectExtent l="0" t="0" r="0" b="0"/>
          <wp:wrapTopAndBottom/>
          <wp:docPr id="952228776" name="Picture 2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988580" name="Picture 2" descr="A group of logos with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638" cy="1600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30F84" w14:textId="77777777" w:rsidR="000D5370" w:rsidRPr="00683972" w:rsidRDefault="000D5370" w:rsidP="006839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976EF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FAC29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F4E3B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41632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A96E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892A08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0B8FE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53024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8E6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7029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F04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3E07854"/>
    <w:multiLevelType w:val="hybridMultilevel"/>
    <w:tmpl w:val="023AD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562116">
    <w:abstractNumId w:val="10"/>
  </w:num>
  <w:num w:numId="2" w16cid:durableId="591859330">
    <w:abstractNumId w:val="8"/>
  </w:num>
  <w:num w:numId="3" w16cid:durableId="1294555439">
    <w:abstractNumId w:val="7"/>
  </w:num>
  <w:num w:numId="4" w16cid:durableId="1402288691">
    <w:abstractNumId w:val="6"/>
  </w:num>
  <w:num w:numId="5" w16cid:durableId="4141135">
    <w:abstractNumId w:val="5"/>
  </w:num>
  <w:num w:numId="6" w16cid:durableId="1177110375">
    <w:abstractNumId w:val="9"/>
  </w:num>
  <w:num w:numId="7" w16cid:durableId="1135025008">
    <w:abstractNumId w:val="4"/>
  </w:num>
  <w:num w:numId="8" w16cid:durableId="2067482345">
    <w:abstractNumId w:val="3"/>
  </w:num>
  <w:num w:numId="9" w16cid:durableId="1371613052">
    <w:abstractNumId w:val="2"/>
  </w:num>
  <w:num w:numId="10" w16cid:durableId="275915134">
    <w:abstractNumId w:val="1"/>
  </w:num>
  <w:num w:numId="11" w16cid:durableId="146435022">
    <w:abstractNumId w:val="0"/>
  </w:num>
  <w:num w:numId="12" w16cid:durableId="19478075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AA"/>
    <w:rsid w:val="00000ADB"/>
    <w:rsid w:val="000016FC"/>
    <w:rsid w:val="000017BF"/>
    <w:rsid w:val="00011E51"/>
    <w:rsid w:val="0002578F"/>
    <w:rsid w:val="00034526"/>
    <w:rsid w:val="00046166"/>
    <w:rsid w:val="00080319"/>
    <w:rsid w:val="000879AC"/>
    <w:rsid w:val="000903EF"/>
    <w:rsid w:val="000910FA"/>
    <w:rsid w:val="00093A2D"/>
    <w:rsid w:val="00093BA9"/>
    <w:rsid w:val="000A4AD5"/>
    <w:rsid w:val="000B202F"/>
    <w:rsid w:val="000C41C2"/>
    <w:rsid w:val="000D4652"/>
    <w:rsid w:val="000D5370"/>
    <w:rsid w:val="000F17A9"/>
    <w:rsid w:val="000F3CFA"/>
    <w:rsid w:val="000F5E4F"/>
    <w:rsid w:val="00114CAA"/>
    <w:rsid w:val="00126C4E"/>
    <w:rsid w:val="00130F7A"/>
    <w:rsid w:val="0014502E"/>
    <w:rsid w:val="00150B6D"/>
    <w:rsid w:val="00155A79"/>
    <w:rsid w:val="0016179C"/>
    <w:rsid w:val="00194C84"/>
    <w:rsid w:val="001A1B09"/>
    <w:rsid w:val="001A314B"/>
    <w:rsid w:val="001A66B9"/>
    <w:rsid w:val="001B28CF"/>
    <w:rsid w:val="001B5F9F"/>
    <w:rsid w:val="001C2849"/>
    <w:rsid w:val="001C34AF"/>
    <w:rsid w:val="001C68E9"/>
    <w:rsid w:val="001D0CF1"/>
    <w:rsid w:val="001E40E8"/>
    <w:rsid w:val="001F3480"/>
    <w:rsid w:val="001F3D60"/>
    <w:rsid w:val="001F4CD1"/>
    <w:rsid w:val="001F7FE8"/>
    <w:rsid w:val="002034A7"/>
    <w:rsid w:val="00204053"/>
    <w:rsid w:val="00204ED9"/>
    <w:rsid w:val="00206720"/>
    <w:rsid w:val="00206CD7"/>
    <w:rsid w:val="00211FEA"/>
    <w:rsid w:val="00215FF6"/>
    <w:rsid w:val="0022191D"/>
    <w:rsid w:val="00250277"/>
    <w:rsid w:val="002561BC"/>
    <w:rsid w:val="00283C4A"/>
    <w:rsid w:val="00294C7E"/>
    <w:rsid w:val="002B6208"/>
    <w:rsid w:val="002C0BE0"/>
    <w:rsid w:val="002C1C3A"/>
    <w:rsid w:val="002D73A5"/>
    <w:rsid w:val="002E5BE4"/>
    <w:rsid w:val="002E6BF9"/>
    <w:rsid w:val="002F78AA"/>
    <w:rsid w:val="00313BD2"/>
    <w:rsid w:val="00322190"/>
    <w:rsid w:val="0032561A"/>
    <w:rsid w:val="00325757"/>
    <w:rsid w:val="00332627"/>
    <w:rsid w:val="0033563A"/>
    <w:rsid w:val="00341FCD"/>
    <w:rsid w:val="0034344A"/>
    <w:rsid w:val="00353588"/>
    <w:rsid w:val="00360A0C"/>
    <w:rsid w:val="003741CE"/>
    <w:rsid w:val="003741E6"/>
    <w:rsid w:val="003751C1"/>
    <w:rsid w:val="003753A2"/>
    <w:rsid w:val="003763F6"/>
    <w:rsid w:val="00397F63"/>
    <w:rsid w:val="003C38C5"/>
    <w:rsid w:val="003C475A"/>
    <w:rsid w:val="003C7B92"/>
    <w:rsid w:val="003D2B0A"/>
    <w:rsid w:val="003E0260"/>
    <w:rsid w:val="003E5F2B"/>
    <w:rsid w:val="003F627D"/>
    <w:rsid w:val="003F7A43"/>
    <w:rsid w:val="00401844"/>
    <w:rsid w:val="004067D9"/>
    <w:rsid w:val="00406F33"/>
    <w:rsid w:val="00425A13"/>
    <w:rsid w:val="00432295"/>
    <w:rsid w:val="00435098"/>
    <w:rsid w:val="00446A7F"/>
    <w:rsid w:val="0046208A"/>
    <w:rsid w:val="00467526"/>
    <w:rsid w:val="00493766"/>
    <w:rsid w:val="00494DE0"/>
    <w:rsid w:val="004A65DE"/>
    <w:rsid w:val="004A6FCC"/>
    <w:rsid w:val="004B16E2"/>
    <w:rsid w:val="004D04B2"/>
    <w:rsid w:val="004D48E0"/>
    <w:rsid w:val="005078AC"/>
    <w:rsid w:val="0054115E"/>
    <w:rsid w:val="00566B0E"/>
    <w:rsid w:val="0057090D"/>
    <w:rsid w:val="00572202"/>
    <w:rsid w:val="005820B5"/>
    <w:rsid w:val="00585C29"/>
    <w:rsid w:val="005B5FDB"/>
    <w:rsid w:val="005C78FB"/>
    <w:rsid w:val="005D25D3"/>
    <w:rsid w:val="005D4631"/>
    <w:rsid w:val="005D7144"/>
    <w:rsid w:val="005E3F94"/>
    <w:rsid w:val="005F02F2"/>
    <w:rsid w:val="005F3397"/>
    <w:rsid w:val="005F43DD"/>
    <w:rsid w:val="00601D18"/>
    <w:rsid w:val="006109B5"/>
    <w:rsid w:val="00623CE9"/>
    <w:rsid w:val="00632599"/>
    <w:rsid w:val="00636B1C"/>
    <w:rsid w:val="0064060F"/>
    <w:rsid w:val="00640750"/>
    <w:rsid w:val="00640BC8"/>
    <w:rsid w:val="00643115"/>
    <w:rsid w:val="00663752"/>
    <w:rsid w:val="00667052"/>
    <w:rsid w:val="00672A72"/>
    <w:rsid w:val="00673CF0"/>
    <w:rsid w:val="00683494"/>
    <w:rsid w:val="00683972"/>
    <w:rsid w:val="0068468B"/>
    <w:rsid w:val="00686296"/>
    <w:rsid w:val="00694C51"/>
    <w:rsid w:val="006A604E"/>
    <w:rsid w:val="006B1CCB"/>
    <w:rsid w:val="006C3BFC"/>
    <w:rsid w:val="006C499C"/>
    <w:rsid w:val="006D1150"/>
    <w:rsid w:val="006E2F56"/>
    <w:rsid w:val="006E5075"/>
    <w:rsid w:val="006F31C4"/>
    <w:rsid w:val="006F5C08"/>
    <w:rsid w:val="0070026A"/>
    <w:rsid w:val="007011A6"/>
    <w:rsid w:val="0070732B"/>
    <w:rsid w:val="0071542B"/>
    <w:rsid w:val="00722E39"/>
    <w:rsid w:val="00724B60"/>
    <w:rsid w:val="00730DBA"/>
    <w:rsid w:val="007327D5"/>
    <w:rsid w:val="007411DE"/>
    <w:rsid w:val="0075191F"/>
    <w:rsid w:val="00754A08"/>
    <w:rsid w:val="00756028"/>
    <w:rsid w:val="00777420"/>
    <w:rsid w:val="00785F41"/>
    <w:rsid w:val="007934E5"/>
    <w:rsid w:val="00796265"/>
    <w:rsid w:val="007B00AC"/>
    <w:rsid w:val="007B2DD0"/>
    <w:rsid w:val="007B689C"/>
    <w:rsid w:val="007D3305"/>
    <w:rsid w:val="008010A4"/>
    <w:rsid w:val="00826759"/>
    <w:rsid w:val="008305AE"/>
    <w:rsid w:val="00834BAA"/>
    <w:rsid w:val="00845E7C"/>
    <w:rsid w:val="00850F11"/>
    <w:rsid w:val="00854843"/>
    <w:rsid w:val="00876D75"/>
    <w:rsid w:val="008808B1"/>
    <w:rsid w:val="008938F5"/>
    <w:rsid w:val="00894078"/>
    <w:rsid w:val="008A03A7"/>
    <w:rsid w:val="008A09D9"/>
    <w:rsid w:val="008A7EFD"/>
    <w:rsid w:val="008B174B"/>
    <w:rsid w:val="008B400A"/>
    <w:rsid w:val="008B4043"/>
    <w:rsid w:val="008B4655"/>
    <w:rsid w:val="008B4B2E"/>
    <w:rsid w:val="008B59FB"/>
    <w:rsid w:val="008B6D0B"/>
    <w:rsid w:val="008C5BAD"/>
    <w:rsid w:val="008E1B9E"/>
    <w:rsid w:val="0090718E"/>
    <w:rsid w:val="00907615"/>
    <w:rsid w:val="009105D5"/>
    <w:rsid w:val="009141C1"/>
    <w:rsid w:val="00917ADF"/>
    <w:rsid w:val="0092150A"/>
    <w:rsid w:val="00923DDF"/>
    <w:rsid w:val="00927BBA"/>
    <w:rsid w:val="00927EAF"/>
    <w:rsid w:val="00944710"/>
    <w:rsid w:val="0095549E"/>
    <w:rsid w:val="00956C56"/>
    <w:rsid w:val="0096214A"/>
    <w:rsid w:val="0097196A"/>
    <w:rsid w:val="00972705"/>
    <w:rsid w:val="00972746"/>
    <w:rsid w:val="00974C1C"/>
    <w:rsid w:val="0099433C"/>
    <w:rsid w:val="009A16CF"/>
    <w:rsid w:val="009A33F3"/>
    <w:rsid w:val="009B67F5"/>
    <w:rsid w:val="009C6554"/>
    <w:rsid w:val="009E3DC7"/>
    <w:rsid w:val="009F51C5"/>
    <w:rsid w:val="009F7BA8"/>
    <w:rsid w:val="00A11C10"/>
    <w:rsid w:val="00A14BDF"/>
    <w:rsid w:val="00A17F3A"/>
    <w:rsid w:val="00A20FF5"/>
    <w:rsid w:val="00A26B65"/>
    <w:rsid w:val="00A313A8"/>
    <w:rsid w:val="00A3373B"/>
    <w:rsid w:val="00A35A00"/>
    <w:rsid w:val="00A54CFE"/>
    <w:rsid w:val="00A551BA"/>
    <w:rsid w:val="00A55657"/>
    <w:rsid w:val="00A601FB"/>
    <w:rsid w:val="00A6441B"/>
    <w:rsid w:val="00A65F9A"/>
    <w:rsid w:val="00A70A1D"/>
    <w:rsid w:val="00A75118"/>
    <w:rsid w:val="00A843AA"/>
    <w:rsid w:val="00A856BD"/>
    <w:rsid w:val="00A85AEA"/>
    <w:rsid w:val="00AB7598"/>
    <w:rsid w:val="00AC07D3"/>
    <w:rsid w:val="00AC3C4B"/>
    <w:rsid w:val="00AD72FD"/>
    <w:rsid w:val="00AE0B4F"/>
    <w:rsid w:val="00AE6404"/>
    <w:rsid w:val="00AF1152"/>
    <w:rsid w:val="00AF2BEB"/>
    <w:rsid w:val="00AF34B6"/>
    <w:rsid w:val="00AF7B55"/>
    <w:rsid w:val="00B00621"/>
    <w:rsid w:val="00B02279"/>
    <w:rsid w:val="00B1609E"/>
    <w:rsid w:val="00B21FB5"/>
    <w:rsid w:val="00B26313"/>
    <w:rsid w:val="00B46A47"/>
    <w:rsid w:val="00B512CF"/>
    <w:rsid w:val="00B538EE"/>
    <w:rsid w:val="00B55684"/>
    <w:rsid w:val="00B569F6"/>
    <w:rsid w:val="00B64E9E"/>
    <w:rsid w:val="00B736E6"/>
    <w:rsid w:val="00B7532D"/>
    <w:rsid w:val="00B76E55"/>
    <w:rsid w:val="00B772EB"/>
    <w:rsid w:val="00B807C0"/>
    <w:rsid w:val="00B80B7A"/>
    <w:rsid w:val="00B83AA1"/>
    <w:rsid w:val="00B85015"/>
    <w:rsid w:val="00BA3CDA"/>
    <w:rsid w:val="00BA474F"/>
    <w:rsid w:val="00BA7018"/>
    <w:rsid w:val="00BB28F0"/>
    <w:rsid w:val="00BC6A2D"/>
    <w:rsid w:val="00BE64E9"/>
    <w:rsid w:val="00BF0CF0"/>
    <w:rsid w:val="00BF781F"/>
    <w:rsid w:val="00C03922"/>
    <w:rsid w:val="00C0470A"/>
    <w:rsid w:val="00C05F12"/>
    <w:rsid w:val="00C14CCD"/>
    <w:rsid w:val="00C2012A"/>
    <w:rsid w:val="00C237C8"/>
    <w:rsid w:val="00C247A3"/>
    <w:rsid w:val="00C36D16"/>
    <w:rsid w:val="00C44205"/>
    <w:rsid w:val="00C57524"/>
    <w:rsid w:val="00C60B76"/>
    <w:rsid w:val="00C628F2"/>
    <w:rsid w:val="00CA459A"/>
    <w:rsid w:val="00CB2D4D"/>
    <w:rsid w:val="00CB78E0"/>
    <w:rsid w:val="00CC3B5B"/>
    <w:rsid w:val="00CC5F86"/>
    <w:rsid w:val="00CD5D49"/>
    <w:rsid w:val="00CE7B7D"/>
    <w:rsid w:val="00CF0162"/>
    <w:rsid w:val="00CF25FA"/>
    <w:rsid w:val="00CF2EA8"/>
    <w:rsid w:val="00CF395F"/>
    <w:rsid w:val="00CF4A2D"/>
    <w:rsid w:val="00D07060"/>
    <w:rsid w:val="00D11150"/>
    <w:rsid w:val="00D25DE8"/>
    <w:rsid w:val="00D26C0E"/>
    <w:rsid w:val="00D308B9"/>
    <w:rsid w:val="00D30E6A"/>
    <w:rsid w:val="00D33BDE"/>
    <w:rsid w:val="00D42A30"/>
    <w:rsid w:val="00D42F9A"/>
    <w:rsid w:val="00D431CB"/>
    <w:rsid w:val="00D517BB"/>
    <w:rsid w:val="00D5221E"/>
    <w:rsid w:val="00D55512"/>
    <w:rsid w:val="00D64983"/>
    <w:rsid w:val="00D67625"/>
    <w:rsid w:val="00D76DBC"/>
    <w:rsid w:val="00D77580"/>
    <w:rsid w:val="00D81711"/>
    <w:rsid w:val="00DA3949"/>
    <w:rsid w:val="00DA3D05"/>
    <w:rsid w:val="00DB2605"/>
    <w:rsid w:val="00DD24B7"/>
    <w:rsid w:val="00DF6267"/>
    <w:rsid w:val="00E04286"/>
    <w:rsid w:val="00E0572D"/>
    <w:rsid w:val="00E1706E"/>
    <w:rsid w:val="00E207BC"/>
    <w:rsid w:val="00E42E26"/>
    <w:rsid w:val="00E45576"/>
    <w:rsid w:val="00E51155"/>
    <w:rsid w:val="00E5136B"/>
    <w:rsid w:val="00E604DD"/>
    <w:rsid w:val="00E67573"/>
    <w:rsid w:val="00E705F3"/>
    <w:rsid w:val="00E7662C"/>
    <w:rsid w:val="00E84293"/>
    <w:rsid w:val="00E9213F"/>
    <w:rsid w:val="00E96C55"/>
    <w:rsid w:val="00EB1AFB"/>
    <w:rsid w:val="00EB34AD"/>
    <w:rsid w:val="00ED3709"/>
    <w:rsid w:val="00EE15A2"/>
    <w:rsid w:val="00EE1DC0"/>
    <w:rsid w:val="00EE4276"/>
    <w:rsid w:val="00F04842"/>
    <w:rsid w:val="00F0500A"/>
    <w:rsid w:val="00F10E95"/>
    <w:rsid w:val="00F27128"/>
    <w:rsid w:val="00F40486"/>
    <w:rsid w:val="00F45167"/>
    <w:rsid w:val="00F464D2"/>
    <w:rsid w:val="00F5132C"/>
    <w:rsid w:val="00F527BC"/>
    <w:rsid w:val="00F54932"/>
    <w:rsid w:val="00F57FD5"/>
    <w:rsid w:val="00F72D88"/>
    <w:rsid w:val="00F75CD9"/>
    <w:rsid w:val="00F760E6"/>
    <w:rsid w:val="00F77345"/>
    <w:rsid w:val="00F805DB"/>
    <w:rsid w:val="00F87334"/>
    <w:rsid w:val="00F97BC6"/>
    <w:rsid w:val="00FA01EB"/>
    <w:rsid w:val="00FA2A19"/>
    <w:rsid w:val="00FA3CF3"/>
    <w:rsid w:val="00FA4B3C"/>
    <w:rsid w:val="00FA5B52"/>
    <w:rsid w:val="00FA5C40"/>
    <w:rsid w:val="00FC7841"/>
    <w:rsid w:val="00FF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7092AF"/>
  <w15:docId w15:val="{334BD252-6CEB-44F6-8CE3-44CB982B1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79AC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0879AC"/>
    <w:pPr>
      <w:keepNext/>
      <w:keepLines/>
      <w:spacing w:before="240"/>
      <w:outlineLvl w:val="0"/>
    </w:pPr>
    <w:rPr>
      <w:rFonts w:eastAsiaTheme="majorEastAsia" w:cstheme="majorBidi"/>
      <w:color w:val="7EFFF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B68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B68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B689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B68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B689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B689C"/>
    <w:rPr>
      <w:sz w:val="24"/>
      <w:szCs w:val="24"/>
    </w:rPr>
  </w:style>
  <w:style w:type="character" w:styleId="PlaceholderText">
    <w:name w:val="Placeholder Text"/>
    <w:uiPriority w:val="99"/>
    <w:semiHidden/>
    <w:rsid w:val="00D76DBC"/>
    <w:rPr>
      <w:color w:val="808080"/>
    </w:rPr>
  </w:style>
  <w:style w:type="paragraph" w:styleId="NormalWeb">
    <w:name w:val="Normal (Web)"/>
    <w:basedOn w:val="Normal"/>
    <w:uiPriority w:val="99"/>
    <w:unhideWhenUsed/>
    <w:rsid w:val="00F54932"/>
    <w:pPr>
      <w:spacing w:before="100" w:beforeAutospacing="1" w:after="100" w:afterAutospacing="1"/>
    </w:pPr>
    <w:rPr>
      <w:rFonts w:eastAsia="Calibri"/>
    </w:rPr>
  </w:style>
  <w:style w:type="paragraph" w:styleId="PlainText">
    <w:name w:val="Plain Text"/>
    <w:basedOn w:val="Normal"/>
    <w:link w:val="PlainTextChar"/>
    <w:uiPriority w:val="99"/>
    <w:unhideWhenUsed/>
    <w:rsid w:val="00F54932"/>
    <w:rPr>
      <w:rFonts w:ascii="Cambria" w:eastAsia="Calibri" w:hAnsi="Cambria"/>
    </w:rPr>
  </w:style>
  <w:style w:type="character" w:customStyle="1" w:styleId="PlainTextChar">
    <w:name w:val="Plain Text Char"/>
    <w:link w:val="PlainText"/>
    <w:uiPriority w:val="99"/>
    <w:rsid w:val="00F54932"/>
    <w:rPr>
      <w:rFonts w:ascii="Cambria" w:eastAsia="Calibri" w:hAnsi="Cambria"/>
      <w:sz w:val="24"/>
      <w:szCs w:val="24"/>
    </w:rPr>
  </w:style>
  <w:style w:type="character" w:styleId="Hyperlink">
    <w:name w:val="Hyperlink"/>
    <w:rsid w:val="00944710"/>
    <w:rPr>
      <w:color w:val="0563C1"/>
      <w:u w:val="single"/>
    </w:rPr>
  </w:style>
  <w:style w:type="character" w:styleId="Emphasis">
    <w:name w:val="Emphasis"/>
    <w:basedOn w:val="DefaultParagraphFont"/>
    <w:qFormat/>
    <w:rsid w:val="000879AC"/>
    <w:rPr>
      <w:rFonts w:ascii="Arial" w:hAnsi="Arial"/>
      <w:i/>
      <w:iCs/>
    </w:rPr>
  </w:style>
  <w:style w:type="character" w:customStyle="1" w:styleId="Heading1Char">
    <w:name w:val="Heading 1 Char"/>
    <w:basedOn w:val="DefaultParagraphFont"/>
    <w:link w:val="Heading1"/>
    <w:rsid w:val="000879AC"/>
    <w:rPr>
      <w:rFonts w:ascii="Arial" w:eastAsiaTheme="majorEastAsia" w:hAnsi="Arial" w:cstheme="majorBidi"/>
      <w:color w:val="7EFFFF" w:themeColor="accent1" w:themeShade="BF"/>
      <w:sz w:val="32"/>
      <w:szCs w:val="32"/>
    </w:rPr>
  </w:style>
  <w:style w:type="character" w:styleId="CommentReference">
    <w:name w:val="annotation reference"/>
    <w:basedOn w:val="DefaultParagraphFont"/>
    <w:semiHidden/>
    <w:unhideWhenUsed/>
    <w:rsid w:val="00E8429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842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8429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842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84293"/>
    <w:rPr>
      <w:rFonts w:ascii="Arial" w:hAnsi="Arial"/>
      <w:b/>
      <w:bCs/>
    </w:rPr>
  </w:style>
  <w:style w:type="paragraph" w:customStyle="1" w:styleId="BasicParagraph">
    <w:name w:val="[Basic Paragraph]"/>
    <w:basedOn w:val="Normal"/>
    <w:uiPriority w:val="99"/>
    <w:rsid w:val="000B202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9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eBuilder\MailMerge\July%202024\Work%20Order%20NTP%20-Construction%20with%20Diversity%2010.10.23%20-%20with%20new%20letterhead.docx.dotx" TargetMode="External"/></Relationships>
</file>

<file path=word/theme/theme1.xml><?xml version="1.0" encoding="utf-8"?>
<a:theme xmlns:a="http://schemas.openxmlformats.org/drawingml/2006/main" name="UMSysColors_Updated">
  <a:themeElements>
    <a:clrScheme name="UMSysColors 1">
      <a:dk1>
        <a:srgbClr val="F2B92F"/>
      </a:dk1>
      <a:lt1>
        <a:srgbClr val="2C3B54"/>
      </a:lt1>
      <a:dk2>
        <a:srgbClr val="F7CD7B"/>
      </a:dk2>
      <a:lt2>
        <a:srgbClr val="F6E2B4"/>
      </a:lt2>
      <a:accent1>
        <a:srgbClr val="FEFFFF"/>
      </a:accent1>
      <a:accent2>
        <a:srgbClr val="000000"/>
      </a:accent2>
      <a:accent3>
        <a:srgbClr val="B4B3C1"/>
      </a:accent3>
      <a:accent4>
        <a:srgbClr val="DDDEE4"/>
      </a:accent4>
      <a:accent5>
        <a:srgbClr val="555658"/>
      </a:accent5>
      <a:accent6>
        <a:srgbClr val="858483"/>
      </a:accent6>
      <a:hlink>
        <a:srgbClr val="0432FF"/>
      </a:hlink>
      <a:folHlink>
        <a:srgbClr val="93209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MSysColors_Updated" id="{2D1DAA91-6B98-4A48-A68F-08CFE29D9A86}" vid="{4A748ECC-AC58-8348-A6BD-A52879F8B2C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CE425780FFC947AABEE4F32A04C1E8" ma:contentTypeVersion="2" ma:contentTypeDescription="Create a new document." ma:contentTypeScope="" ma:versionID="1f6830dd2bcb1dd8a19f74ef0124af54">
  <xsd:schema xmlns:xsd="http://www.w3.org/2001/XMLSchema" xmlns:xs="http://www.w3.org/2001/XMLSchema" xmlns:p="http://schemas.microsoft.com/office/2006/metadata/properties" xmlns:ns2="14ffd28c-2866-4e88-9dda-2648eb6cdf8a" targetNamespace="http://schemas.microsoft.com/office/2006/metadata/properties" ma:root="true" ma:fieldsID="67fe4c6a667140527b5f685dcb609c42" ns2:_="">
    <xsd:import namespace="14ffd28c-2866-4e88-9dda-2648eb6cdf8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fd28c-2866-4e88-9dda-2648eb6cdf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5C7952-216A-4E8C-9A98-1FDD68D2C111}"/>
</file>

<file path=customXml/itemProps2.xml><?xml version="1.0" encoding="utf-8"?>
<ds:datastoreItem xmlns:ds="http://schemas.openxmlformats.org/officeDocument/2006/customXml" ds:itemID="{2434448E-80F3-4FA0-8A46-E06ECF8284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B5C2B9-E68D-4CF7-AA5D-DEA7AD5FEA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 Order NTP -Construction with Diversity 10.10.23 - with new letterhead.docx</Template>
  <TotalTime>0</TotalTime>
  <Pages>4</Pages>
  <Words>463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Human Resources | University of Missouri System</vt:lpstr>
    </vt:vector>
  </TitlesOfParts>
  <Manager>Human Resources</Manager>
  <Company>University of Missouri System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Human Resources | University of Missouri System</dc:title>
  <dc:subject>If you are having trouble reading this, please contact the University of Missouri System's Human Resources Service Center at (573) 882-2146, toll-free at (800) 488-5288, or by email at hrservicecenter@umsystem.edu.</dc:subject>
  <dc:creator>Williams, Toni D.</dc:creator>
  <cp:keywords>um, university, system, missouri, mu, mizzou, columbia, umkc, kansas, city, s&amp;t, rolla, science, technology, umsl, st, louis, central, administration, office</cp:keywords>
  <cp:lastModifiedBy>Moore, Vickie</cp:lastModifiedBy>
  <cp:revision>2</cp:revision>
  <cp:lastPrinted>2016-06-03T20:40:00Z</cp:lastPrinted>
  <dcterms:created xsi:type="dcterms:W3CDTF">2024-07-22T12:27:00Z</dcterms:created>
  <dcterms:modified xsi:type="dcterms:W3CDTF">2024-07-22T12:27:00Z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152500</vt:r8>
  </property>
  <property fmtid="{D5CDD505-2E9C-101B-9397-08002B2CF9AE}" pid="3" name="xd_ProgID">
    <vt:lpwstr/>
  </property>
  <property fmtid="{D5CDD505-2E9C-101B-9397-08002B2CF9AE}" pid="4" name="ContentTypeId">
    <vt:lpwstr>0x010100A5CE425780FFC947AABEE4F32A04C1E8</vt:lpwstr>
  </property>
  <property fmtid="{D5CDD505-2E9C-101B-9397-08002B2CF9AE}" pid="5" name="TemplateUrl">
    <vt:lpwstr/>
  </property>
</Properties>
</file>