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ABF46" w14:textId="77777777" w:rsidR="00E65986" w:rsidRPr="003670D8" w:rsidRDefault="00E65986" w:rsidP="00E65986">
      <w:pPr>
        <w:rPr>
          <w:sz w:val="22"/>
          <w:szCs w:val="22"/>
        </w:rPr>
      </w:pPr>
      <w:r w:rsidRPr="003670D8">
        <w:rPr>
          <w:sz w:val="22"/>
          <w:szCs w:val="22"/>
        </w:rPr>
        <w:t xml:space="preserve">RE:  </w:t>
      </w:r>
      <w:r w:rsidRPr="003670D8">
        <w:rPr>
          <w:sz w:val="22"/>
          <w:szCs w:val="22"/>
          <w:highlight w:val="yellow"/>
        </w:rPr>
        <w:t>Project # &amp; Project Name</w:t>
      </w:r>
    </w:p>
    <w:p w14:paraId="4528BB3F" w14:textId="77777777" w:rsidR="00E65986" w:rsidRPr="003670D8" w:rsidRDefault="00E65986" w:rsidP="00E65986">
      <w:pPr>
        <w:rPr>
          <w:sz w:val="22"/>
          <w:szCs w:val="22"/>
        </w:rPr>
      </w:pPr>
      <w:r w:rsidRPr="003670D8">
        <w:rPr>
          <w:sz w:val="22"/>
          <w:szCs w:val="22"/>
        </w:rPr>
        <w:t xml:space="preserve">University of Missouri - </w:t>
      </w:r>
      <w:r w:rsidRPr="003670D8">
        <w:rPr>
          <w:sz w:val="22"/>
          <w:szCs w:val="22"/>
          <w:highlight w:val="yellow"/>
        </w:rPr>
        <w:t>Campus</w:t>
      </w:r>
    </w:p>
    <w:p w14:paraId="46A4300F" w14:textId="77777777" w:rsidR="00E65986" w:rsidRPr="003670D8" w:rsidRDefault="00E65986" w:rsidP="00E65986">
      <w:pPr>
        <w:rPr>
          <w:sz w:val="22"/>
          <w:szCs w:val="22"/>
        </w:rPr>
      </w:pPr>
    </w:p>
    <w:p w14:paraId="23D496ED" w14:textId="77777777" w:rsidR="00E65986" w:rsidRPr="003670D8" w:rsidRDefault="00E65986" w:rsidP="00E65986">
      <w:pPr>
        <w:rPr>
          <w:sz w:val="22"/>
          <w:szCs w:val="22"/>
        </w:rPr>
      </w:pPr>
    </w:p>
    <w:p w14:paraId="2DAED605" w14:textId="77777777" w:rsidR="00E65986" w:rsidRPr="003670D8" w:rsidRDefault="00E65986" w:rsidP="00E65986">
      <w:pPr>
        <w:rPr>
          <w:sz w:val="22"/>
          <w:szCs w:val="22"/>
        </w:rPr>
      </w:pPr>
      <w:r w:rsidRPr="003670D8">
        <w:rPr>
          <w:sz w:val="22"/>
          <w:szCs w:val="22"/>
        </w:rPr>
        <w:t>To evaluate your Supplier Diversity participation on the referenced project, I request the following information.</w:t>
      </w:r>
    </w:p>
    <w:p w14:paraId="27554214" w14:textId="77777777" w:rsidR="00E65986" w:rsidRPr="003670D8" w:rsidRDefault="00E65986" w:rsidP="00E65986">
      <w:pPr>
        <w:rPr>
          <w:sz w:val="22"/>
          <w:szCs w:val="22"/>
        </w:rPr>
      </w:pPr>
    </w:p>
    <w:p w14:paraId="0CD4BEF4" w14:textId="77777777" w:rsidR="00E65986" w:rsidRPr="003670D8" w:rsidRDefault="00E65986" w:rsidP="00E65986">
      <w:pPr>
        <w:widowControl w:val="0"/>
        <w:numPr>
          <w:ilvl w:val="0"/>
          <w:numId w:val="13"/>
        </w:numPr>
        <w:rPr>
          <w:sz w:val="22"/>
          <w:szCs w:val="22"/>
        </w:rPr>
      </w:pPr>
      <w:r w:rsidRPr="003670D8">
        <w:rPr>
          <w:sz w:val="22"/>
          <w:szCs w:val="22"/>
        </w:rPr>
        <w:t xml:space="preserve">Your log of bid cards sent, facsimiles sent, phone calls made, e-mails sent to Diverse firms to solicit bids, including follow-up efforts. </w:t>
      </w:r>
    </w:p>
    <w:p w14:paraId="58AE4745" w14:textId="77777777" w:rsidR="00E65986" w:rsidRPr="003670D8" w:rsidRDefault="00E65986" w:rsidP="00E65986">
      <w:pPr>
        <w:widowControl w:val="0"/>
        <w:rPr>
          <w:sz w:val="22"/>
          <w:szCs w:val="22"/>
        </w:rPr>
      </w:pPr>
    </w:p>
    <w:p w14:paraId="30F0F77C" w14:textId="77777777" w:rsidR="00E65986" w:rsidRPr="003670D8" w:rsidRDefault="00E65986" w:rsidP="00E65986">
      <w:pPr>
        <w:widowControl w:val="0"/>
        <w:numPr>
          <w:ilvl w:val="0"/>
          <w:numId w:val="13"/>
        </w:numPr>
        <w:rPr>
          <w:sz w:val="22"/>
          <w:szCs w:val="22"/>
        </w:rPr>
      </w:pPr>
      <w:r w:rsidRPr="003670D8">
        <w:rPr>
          <w:sz w:val="22"/>
          <w:szCs w:val="22"/>
        </w:rPr>
        <w:t xml:space="preserve">A copy of any advertisement made in a publication that reaches Diverse firms. </w:t>
      </w:r>
    </w:p>
    <w:p w14:paraId="27532C96" w14:textId="77777777" w:rsidR="00E65986" w:rsidRPr="003670D8" w:rsidRDefault="00E65986" w:rsidP="00E65986">
      <w:pPr>
        <w:rPr>
          <w:sz w:val="22"/>
          <w:szCs w:val="22"/>
        </w:rPr>
      </w:pPr>
    </w:p>
    <w:p w14:paraId="3CE2367B" w14:textId="77777777" w:rsidR="00E65986" w:rsidRPr="003670D8" w:rsidRDefault="00E65986" w:rsidP="00E65986">
      <w:pPr>
        <w:widowControl w:val="0"/>
        <w:numPr>
          <w:ilvl w:val="0"/>
          <w:numId w:val="13"/>
        </w:numPr>
        <w:rPr>
          <w:sz w:val="22"/>
          <w:szCs w:val="22"/>
        </w:rPr>
      </w:pPr>
      <w:r w:rsidRPr="003670D8">
        <w:rPr>
          <w:sz w:val="22"/>
          <w:szCs w:val="22"/>
        </w:rPr>
        <w:t xml:space="preserve">A Diversity Compliance Evaluation form and Certification letter for each Diversity firm included in your bid. </w:t>
      </w:r>
    </w:p>
    <w:p w14:paraId="4D50EB2B" w14:textId="77777777" w:rsidR="00E65986" w:rsidRPr="003670D8" w:rsidRDefault="00E65986" w:rsidP="00E65986">
      <w:pPr>
        <w:widowControl w:val="0"/>
        <w:rPr>
          <w:sz w:val="22"/>
          <w:szCs w:val="22"/>
        </w:rPr>
      </w:pPr>
    </w:p>
    <w:p w14:paraId="345AAC56" w14:textId="77777777" w:rsidR="00E65986" w:rsidRPr="003670D8" w:rsidRDefault="00E65986" w:rsidP="00E65986">
      <w:pPr>
        <w:widowControl w:val="0"/>
        <w:numPr>
          <w:ilvl w:val="0"/>
          <w:numId w:val="13"/>
        </w:numPr>
        <w:rPr>
          <w:sz w:val="22"/>
          <w:szCs w:val="22"/>
        </w:rPr>
      </w:pPr>
      <w:r w:rsidRPr="003670D8">
        <w:rPr>
          <w:sz w:val="22"/>
          <w:szCs w:val="22"/>
        </w:rPr>
        <w:t xml:space="preserve">A listing of all bids received from Diverse firms indicating the Diversity’s firm’s dollar bid and the successful bidder’s name and bid.  This should also indicate the effect of the bid alternates. </w:t>
      </w:r>
    </w:p>
    <w:p w14:paraId="15921F4F" w14:textId="77777777" w:rsidR="00E65986" w:rsidRPr="003670D8" w:rsidRDefault="00E65986" w:rsidP="00E65986">
      <w:pPr>
        <w:rPr>
          <w:sz w:val="22"/>
          <w:szCs w:val="22"/>
        </w:rPr>
      </w:pPr>
    </w:p>
    <w:p w14:paraId="21C7D8CA" w14:textId="77777777" w:rsidR="00E65986" w:rsidRPr="003670D8" w:rsidRDefault="00E65986" w:rsidP="00E65986">
      <w:pPr>
        <w:widowControl w:val="0"/>
        <w:numPr>
          <w:ilvl w:val="0"/>
          <w:numId w:val="13"/>
        </w:numPr>
        <w:rPr>
          <w:sz w:val="22"/>
          <w:szCs w:val="22"/>
        </w:rPr>
      </w:pPr>
      <w:r w:rsidRPr="003670D8">
        <w:rPr>
          <w:sz w:val="22"/>
          <w:szCs w:val="22"/>
        </w:rPr>
        <w:t xml:space="preserve">If you have any identified Diverse lower tier firms since the bid opening, I require a Diversity Compliance Evaluation form and Certification Letter for each firm.   </w:t>
      </w:r>
    </w:p>
    <w:p w14:paraId="0AD494FA" w14:textId="77777777" w:rsidR="00E65986" w:rsidRPr="003670D8" w:rsidRDefault="00E65986" w:rsidP="00E65986">
      <w:pPr>
        <w:pStyle w:val="ListParagraph"/>
        <w:rPr>
          <w:sz w:val="22"/>
          <w:szCs w:val="22"/>
        </w:rPr>
      </w:pPr>
    </w:p>
    <w:p w14:paraId="1863FB43" w14:textId="77777777" w:rsidR="00E65986" w:rsidRPr="003670D8" w:rsidRDefault="00E65986" w:rsidP="00E65986">
      <w:pPr>
        <w:widowControl w:val="0"/>
        <w:numPr>
          <w:ilvl w:val="0"/>
          <w:numId w:val="13"/>
        </w:numPr>
        <w:rPr>
          <w:sz w:val="22"/>
          <w:szCs w:val="22"/>
        </w:rPr>
      </w:pPr>
      <w:r w:rsidRPr="003670D8">
        <w:rPr>
          <w:sz w:val="22"/>
          <w:szCs w:val="22"/>
        </w:rPr>
        <w:t xml:space="preserve">The attached Affidavit of Diverse participation completed for each certified firm, signed by both </w:t>
      </w:r>
      <w:proofErr w:type="gramStart"/>
      <w:r w:rsidRPr="003670D8">
        <w:rPr>
          <w:sz w:val="22"/>
          <w:szCs w:val="22"/>
        </w:rPr>
        <w:t>parties</w:t>
      </w:r>
      <w:proofErr w:type="gramEnd"/>
      <w:r w:rsidRPr="003670D8">
        <w:rPr>
          <w:sz w:val="22"/>
          <w:szCs w:val="22"/>
        </w:rPr>
        <w:t xml:space="preserve"> and returned to my attention.</w:t>
      </w:r>
    </w:p>
    <w:p w14:paraId="4EAAF4E8" w14:textId="77777777" w:rsidR="00E65986" w:rsidRPr="003670D8" w:rsidRDefault="00E65986" w:rsidP="00E65986">
      <w:pPr>
        <w:rPr>
          <w:sz w:val="22"/>
          <w:szCs w:val="22"/>
        </w:rPr>
      </w:pPr>
    </w:p>
    <w:p w14:paraId="0F8251A2" w14:textId="77777777" w:rsidR="00E65986" w:rsidRPr="003670D8" w:rsidRDefault="00E65986" w:rsidP="00E65986">
      <w:pPr>
        <w:rPr>
          <w:sz w:val="22"/>
          <w:szCs w:val="22"/>
        </w:rPr>
      </w:pPr>
      <w:r w:rsidRPr="003670D8">
        <w:rPr>
          <w:sz w:val="22"/>
          <w:szCs w:val="22"/>
        </w:rPr>
        <w:t xml:space="preserve">Please reply and return documents </w:t>
      </w:r>
      <w:r w:rsidRPr="003670D8">
        <w:rPr>
          <w:b/>
          <w:sz w:val="22"/>
          <w:szCs w:val="22"/>
        </w:rPr>
        <w:t>within the next 48 hours</w:t>
      </w:r>
      <w:r w:rsidRPr="003670D8">
        <w:rPr>
          <w:sz w:val="22"/>
          <w:szCs w:val="22"/>
        </w:rPr>
        <w:t xml:space="preserve">.  Call me directly at </w:t>
      </w:r>
      <w:r w:rsidRPr="003670D8">
        <w:rPr>
          <w:sz w:val="22"/>
          <w:szCs w:val="22"/>
          <w:highlight w:val="yellow"/>
        </w:rPr>
        <w:t>phone #</w:t>
      </w:r>
      <w:r w:rsidRPr="003670D8">
        <w:rPr>
          <w:sz w:val="22"/>
          <w:szCs w:val="22"/>
        </w:rPr>
        <w:t xml:space="preserve"> with your questions.</w:t>
      </w:r>
    </w:p>
    <w:p w14:paraId="1582762B" w14:textId="77777777" w:rsidR="00E65986" w:rsidRPr="003670D8" w:rsidRDefault="00E65986" w:rsidP="00E65986">
      <w:pPr>
        <w:rPr>
          <w:sz w:val="22"/>
          <w:szCs w:val="22"/>
        </w:rPr>
      </w:pPr>
    </w:p>
    <w:sectPr w:rsidR="00E65986" w:rsidRPr="003670D8" w:rsidSect="00E65986">
      <w:headerReference w:type="default" r:id="rId10"/>
      <w:headerReference w:type="first" r:id="rId11"/>
      <w:footerReference w:type="first" r:id="rId12"/>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80ED9" w14:textId="77777777" w:rsidR="00E65986" w:rsidRDefault="00E65986" w:rsidP="007B689C">
      <w:r>
        <w:separator/>
      </w:r>
    </w:p>
  </w:endnote>
  <w:endnote w:type="continuationSeparator" w:id="0">
    <w:p w14:paraId="43DE75B1" w14:textId="77777777" w:rsidR="00E65986" w:rsidRDefault="00E65986"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99AC"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3EEC875F" wp14:editId="13120EC6">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6EF4267C"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CD309" w14:textId="77777777" w:rsidR="00E65986" w:rsidRDefault="00E65986" w:rsidP="007B689C">
      <w:r>
        <w:separator/>
      </w:r>
    </w:p>
  </w:footnote>
  <w:footnote w:type="continuationSeparator" w:id="0">
    <w:p w14:paraId="4D3C425F" w14:textId="77777777" w:rsidR="00E65986" w:rsidRDefault="00E65986"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8D1A"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5990"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14FE1614" wp14:editId="72A1A965">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863BEE"/>
    <w:multiLevelType w:val="singleLevel"/>
    <w:tmpl w:val="E3943854"/>
    <w:lvl w:ilvl="0">
      <w:start w:val="1"/>
      <w:numFmt w:val="decimal"/>
      <w:lvlText w:val="%1."/>
      <w:lvlJc w:val="left"/>
      <w:pPr>
        <w:tabs>
          <w:tab w:val="num" w:pos="720"/>
        </w:tabs>
        <w:ind w:left="720" w:hanging="720"/>
      </w:pPr>
      <w:rPr>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2"/>
  </w:num>
  <w:num w:numId="13" w16cid:durableId="2604540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986"/>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5986"/>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9F99A8"/>
  <w15:docId w15:val="{96FE69DC-2DED-4BA8-9C38-652D8DC9A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5986"/>
    <w:rPr>
      <w:sz w:val="24"/>
      <w:szCs w:val="24"/>
    </w:rPr>
  </w:style>
  <w:style w:type="paragraph" w:styleId="Heading1">
    <w:name w:val="heading 1"/>
    <w:basedOn w:val="Normal"/>
    <w:next w:val="Normal"/>
    <w:link w:val="Heading1Char"/>
    <w:qFormat/>
    <w:rsid w:val="000879AC"/>
    <w:pPr>
      <w:keepNext/>
      <w:keepLines/>
      <w:spacing w:before="240"/>
      <w:outlineLvl w:val="0"/>
    </w:pPr>
    <w:rPr>
      <w:rFonts w:eastAsiaTheme="majorEastAsia"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styleId="ListParagraph">
    <w:name w:val="List Paragraph"/>
    <w:basedOn w:val="Normal"/>
    <w:uiPriority w:val="34"/>
    <w:qFormat/>
    <w:rsid w:val="00E659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00-Pending%20Letterhead\00-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2.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B4F170-1E74-4A99-B017-9813D248E2C1}"/>
</file>

<file path=docProps/app.xml><?xml version="1.0" encoding="utf-8"?>
<Properties xmlns="http://schemas.openxmlformats.org/officeDocument/2006/extended-properties" xmlns:vt="http://schemas.openxmlformats.org/officeDocument/2006/docPropsVTypes">
  <Template>00-UMSystem-Letterhead-FacilitiesPlanningDevelopment 2024</Template>
  <TotalTime>1</TotalTime>
  <Pages>1</Pages>
  <Words>180</Words>
  <Characters>948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1</cp:revision>
  <cp:lastPrinted>2016-06-03T20:40:00Z</cp:lastPrinted>
  <dcterms:created xsi:type="dcterms:W3CDTF">2024-03-15T17:30:00Z</dcterms:created>
  <dcterms:modified xsi:type="dcterms:W3CDTF">2024-03-15T17:31:00Z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