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3FD1C" w14:textId="77777777" w:rsidR="00875EE4" w:rsidRPr="00875EE4" w:rsidRDefault="00875EE4" w:rsidP="00875EE4">
      <w:pPr>
        <w:widowControl w:val="0"/>
        <w:rPr>
          <w:sz w:val="22"/>
          <w:szCs w:val="22"/>
        </w:rPr>
      </w:pPr>
      <w:r w:rsidRPr="00875EE4">
        <w:rPr>
          <w:sz w:val="22"/>
          <w:szCs w:val="22"/>
        </w:rPr>
        <w:t>NAME</w:t>
      </w:r>
    </w:p>
    <w:p w14:paraId="0781C669" w14:textId="77777777" w:rsidR="00875EE4" w:rsidRPr="00875EE4" w:rsidRDefault="00875EE4" w:rsidP="00875EE4">
      <w:pPr>
        <w:widowControl w:val="0"/>
        <w:rPr>
          <w:sz w:val="22"/>
          <w:szCs w:val="22"/>
        </w:rPr>
      </w:pPr>
      <w:r w:rsidRPr="00875EE4">
        <w:rPr>
          <w:sz w:val="22"/>
          <w:szCs w:val="22"/>
        </w:rPr>
        <w:t>COMPANY</w:t>
      </w:r>
    </w:p>
    <w:p w14:paraId="18A55635" w14:textId="77777777" w:rsidR="00875EE4" w:rsidRPr="00875EE4" w:rsidRDefault="00875EE4" w:rsidP="00875EE4">
      <w:pPr>
        <w:widowControl w:val="0"/>
        <w:rPr>
          <w:sz w:val="22"/>
          <w:szCs w:val="22"/>
        </w:rPr>
      </w:pPr>
      <w:r w:rsidRPr="00875EE4">
        <w:rPr>
          <w:sz w:val="22"/>
          <w:szCs w:val="22"/>
        </w:rPr>
        <w:t>ADDRESS</w:t>
      </w:r>
    </w:p>
    <w:p w14:paraId="19E8DB3D" w14:textId="77777777" w:rsidR="00875EE4" w:rsidRPr="00875EE4" w:rsidRDefault="00875EE4" w:rsidP="00875EE4">
      <w:pPr>
        <w:widowControl w:val="0"/>
        <w:rPr>
          <w:sz w:val="22"/>
          <w:szCs w:val="22"/>
        </w:rPr>
      </w:pPr>
      <w:r w:rsidRPr="00875EE4">
        <w:rPr>
          <w:sz w:val="22"/>
          <w:szCs w:val="22"/>
        </w:rPr>
        <w:t>CITY, MO ZIP CODE</w:t>
      </w:r>
    </w:p>
    <w:p w14:paraId="152F7E8A" w14:textId="77777777" w:rsidR="00875EE4" w:rsidRPr="00875EE4" w:rsidRDefault="00875EE4" w:rsidP="00875EE4">
      <w:pPr>
        <w:widowControl w:val="0"/>
        <w:rPr>
          <w:sz w:val="22"/>
          <w:szCs w:val="22"/>
        </w:rPr>
      </w:pPr>
    </w:p>
    <w:p w14:paraId="5A1643A1" w14:textId="77777777" w:rsidR="00875EE4" w:rsidRPr="00875EE4" w:rsidRDefault="00875EE4" w:rsidP="00875EE4">
      <w:pPr>
        <w:widowControl w:val="0"/>
        <w:rPr>
          <w:sz w:val="22"/>
          <w:szCs w:val="22"/>
        </w:rPr>
      </w:pPr>
      <w:r w:rsidRPr="00875EE4">
        <w:rPr>
          <w:sz w:val="22"/>
          <w:szCs w:val="22"/>
        </w:rPr>
        <w:t xml:space="preserve">RE: </w:t>
      </w:r>
      <w:r w:rsidRPr="00875EE4">
        <w:rPr>
          <w:sz w:val="22"/>
          <w:szCs w:val="22"/>
        </w:rPr>
        <w:tab/>
        <w:t>Project Number, PROJECT NAME</w:t>
      </w:r>
    </w:p>
    <w:p w14:paraId="232D6CFA" w14:textId="77777777" w:rsidR="00875EE4" w:rsidRPr="00875EE4" w:rsidRDefault="00875EE4" w:rsidP="00875EE4">
      <w:pPr>
        <w:ind w:right="720" w:firstLine="720"/>
        <w:rPr>
          <w:rFonts w:asciiTheme="minorHAnsi" w:hAnsiTheme="minorHAnsi"/>
          <w:sz w:val="22"/>
          <w:szCs w:val="22"/>
        </w:rPr>
      </w:pPr>
      <w:r w:rsidRPr="00875EE4">
        <w:rPr>
          <w:sz w:val="22"/>
          <w:szCs w:val="22"/>
        </w:rPr>
        <w:tab/>
        <w:t>[University of Missouri – Campus]</w:t>
      </w:r>
    </w:p>
    <w:p w14:paraId="20BA8578" w14:textId="77777777" w:rsidR="00875EE4" w:rsidRPr="00875EE4" w:rsidRDefault="00875EE4" w:rsidP="00875EE4">
      <w:pPr>
        <w:widowControl w:val="0"/>
        <w:rPr>
          <w:sz w:val="22"/>
          <w:szCs w:val="22"/>
        </w:rPr>
      </w:pPr>
    </w:p>
    <w:p w14:paraId="2E9F0D7C" w14:textId="77777777" w:rsidR="00875EE4" w:rsidRPr="00875EE4" w:rsidRDefault="00875EE4" w:rsidP="00875EE4">
      <w:pPr>
        <w:widowControl w:val="0"/>
        <w:rPr>
          <w:sz w:val="22"/>
          <w:szCs w:val="22"/>
        </w:rPr>
      </w:pPr>
      <w:r w:rsidRPr="00875EE4">
        <w:rPr>
          <w:sz w:val="22"/>
          <w:szCs w:val="22"/>
        </w:rPr>
        <w:t>Dear NAME:</w:t>
      </w:r>
    </w:p>
    <w:p w14:paraId="26D50D10" w14:textId="77777777" w:rsidR="00875EE4" w:rsidRPr="00875EE4" w:rsidRDefault="00875EE4" w:rsidP="00875EE4">
      <w:pPr>
        <w:widowControl w:val="0"/>
        <w:rPr>
          <w:sz w:val="22"/>
          <w:szCs w:val="22"/>
        </w:rPr>
      </w:pPr>
    </w:p>
    <w:p w14:paraId="5662EF6F" w14:textId="77777777" w:rsidR="00875EE4" w:rsidRPr="00875EE4" w:rsidRDefault="00875EE4" w:rsidP="00875EE4">
      <w:pPr>
        <w:widowControl w:val="0"/>
        <w:rPr>
          <w:sz w:val="22"/>
          <w:szCs w:val="22"/>
        </w:rPr>
      </w:pPr>
      <w:r w:rsidRPr="00875EE4">
        <w:rPr>
          <w:sz w:val="22"/>
          <w:szCs w:val="22"/>
        </w:rPr>
        <w:t xml:space="preserve">Enclosed are two copies each of the Early Release No. 2, for the above project for The Curators of the University of Missouri.  </w:t>
      </w:r>
    </w:p>
    <w:p w14:paraId="2C886040" w14:textId="77777777" w:rsidR="00875EE4" w:rsidRPr="00875EE4" w:rsidRDefault="00875EE4" w:rsidP="00875EE4">
      <w:pPr>
        <w:widowControl w:val="0"/>
        <w:rPr>
          <w:sz w:val="22"/>
          <w:szCs w:val="22"/>
        </w:rPr>
      </w:pPr>
    </w:p>
    <w:p w14:paraId="06E13272" w14:textId="77777777" w:rsidR="00875EE4" w:rsidRPr="00875EE4" w:rsidRDefault="00875EE4" w:rsidP="00875EE4">
      <w:pPr>
        <w:widowControl w:val="0"/>
        <w:rPr>
          <w:sz w:val="22"/>
          <w:szCs w:val="22"/>
        </w:rPr>
      </w:pPr>
      <w:r w:rsidRPr="00875EE4">
        <w:rPr>
          <w:sz w:val="22"/>
          <w:szCs w:val="22"/>
        </w:rPr>
        <w:t>The two copies of the Early Release No. 2, rider to the performance bond and labor and material payment bonds are for your execution and return for execution by the Owner.   Note the following specific terms:</w:t>
      </w:r>
    </w:p>
    <w:p w14:paraId="085905ED" w14:textId="77777777" w:rsidR="00875EE4" w:rsidRPr="00875EE4" w:rsidRDefault="00875EE4" w:rsidP="00875EE4">
      <w:pPr>
        <w:widowControl w:val="0"/>
        <w:rPr>
          <w:sz w:val="22"/>
          <w:szCs w:val="22"/>
        </w:rPr>
      </w:pPr>
    </w:p>
    <w:p w14:paraId="5A4505A6" w14:textId="77777777" w:rsidR="00875EE4" w:rsidRPr="00875EE4" w:rsidRDefault="00875EE4" w:rsidP="00875EE4">
      <w:pPr>
        <w:widowControl w:val="0"/>
        <w:ind w:left="720" w:hanging="720"/>
        <w:rPr>
          <w:sz w:val="22"/>
          <w:szCs w:val="22"/>
        </w:rPr>
      </w:pPr>
      <w:r w:rsidRPr="00875EE4">
        <w:rPr>
          <w:sz w:val="22"/>
          <w:szCs w:val="22"/>
        </w:rPr>
        <w:t>1.</w:t>
      </w:r>
      <w:r w:rsidRPr="00875EE4">
        <w:rPr>
          <w:sz w:val="22"/>
          <w:szCs w:val="22"/>
        </w:rPr>
        <w:tab/>
        <w:t xml:space="preserve">Early Release No. 2, rider to the performance bonds and labor and material payment bonds must be </w:t>
      </w:r>
      <w:r w:rsidRPr="00875EE4">
        <w:rPr>
          <w:sz w:val="22"/>
          <w:szCs w:val="22"/>
          <w:u w:val="single"/>
        </w:rPr>
        <w:t>manually</w:t>
      </w:r>
      <w:r w:rsidRPr="00875EE4">
        <w:rPr>
          <w:sz w:val="22"/>
          <w:szCs w:val="22"/>
        </w:rPr>
        <w:t xml:space="preserve"> signed, both in </w:t>
      </w:r>
      <w:proofErr w:type="gramStart"/>
      <w:r w:rsidRPr="00875EE4">
        <w:rPr>
          <w:sz w:val="22"/>
          <w:szCs w:val="22"/>
        </w:rPr>
        <w:t>exactly the same</w:t>
      </w:r>
      <w:proofErr w:type="gramEnd"/>
      <w:r w:rsidRPr="00875EE4">
        <w:rPr>
          <w:sz w:val="22"/>
          <w:szCs w:val="22"/>
        </w:rPr>
        <w:t xml:space="preserve"> form by an authorized representative of your company.</w:t>
      </w:r>
    </w:p>
    <w:p w14:paraId="24F6A61F" w14:textId="77777777" w:rsidR="00875EE4" w:rsidRPr="00875EE4" w:rsidRDefault="00875EE4" w:rsidP="00875EE4">
      <w:pPr>
        <w:widowControl w:val="0"/>
        <w:rPr>
          <w:sz w:val="22"/>
          <w:szCs w:val="22"/>
        </w:rPr>
      </w:pPr>
    </w:p>
    <w:p w14:paraId="254FAD8F" w14:textId="77777777" w:rsidR="00875EE4" w:rsidRPr="00875EE4" w:rsidRDefault="00875EE4" w:rsidP="00875EE4">
      <w:pPr>
        <w:widowControl w:val="0"/>
        <w:ind w:left="720" w:hanging="720"/>
        <w:rPr>
          <w:sz w:val="22"/>
          <w:szCs w:val="22"/>
        </w:rPr>
      </w:pPr>
      <w:r w:rsidRPr="00875EE4">
        <w:rPr>
          <w:sz w:val="22"/>
          <w:szCs w:val="22"/>
        </w:rPr>
        <w:t>2.</w:t>
      </w:r>
      <w:r w:rsidRPr="00875EE4">
        <w:rPr>
          <w:sz w:val="22"/>
          <w:szCs w:val="22"/>
        </w:rPr>
        <w:tab/>
        <w:t>The Early Release No. 2, rider to the performance bond and labor and material payment bonds must contain your company's corporate seal.</w:t>
      </w:r>
    </w:p>
    <w:p w14:paraId="7CC2068F" w14:textId="77777777" w:rsidR="00875EE4" w:rsidRPr="00875EE4" w:rsidRDefault="00875EE4" w:rsidP="00875EE4">
      <w:pPr>
        <w:widowControl w:val="0"/>
        <w:rPr>
          <w:sz w:val="22"/>
          <w:szCs w:val="22"/>
        </w:rPr>
      </w:pPr>
    </w:p>
    <w:p w14:paraId="3A82A452" w14:textId="77777777" w:rsidR="00875EE4" w:rsidRPr="00875EE4" w:rsidRDefault="00875EE4" w:rsidP="00875EE4">
      <w:pPr>
        <w:widowControl w:val="0"/>
        <w:ind w:left="720" w:hanging="720"/>
        <w:rPr>
          <w:sz w:val="22"/>
          <w:szCs w:val="22"/>
        </w:rPr>
      </w:pPr>
      <w:r w:rsidRPr="00875EE4">
        <w:rPr>
          <w:sz w:val="22"/>
          <w:szCs w:val="22"/>
        </w:rPr>
        <w:t>3.</w:t>
      </w:r>
      <w:r w:rsidRPr="00875EE4">
        <w:rPr>
          <w:sz w:val="22"/>
          <w:szCs w:val="22"/>
        </w:rPr>
        <w:tab/>
        <w:t xml:space="preserve">The certificate that the Power-of-Attorney is in effect must be dated the date of the contract and must be </w:t>
      </w:r>
      <w:r w:rsidRPr="00875EE4">
        <w:rPr>
          <w:sz w:val="22"/>
          <w:szCs w:val="22"/>
          <w:u w:val="single"/>
        </w:rPr>
        <w:t>manually</w:t>
      </w:r>
      <w:r w:rsidRPr="00875EE4">
        <w:rPr>
          <w:sz w:val="22"/>
          <w:szCs w:val="22"/>
        </w:rPr>
        <w:t xml:space="preserve"> signed.  The seal of the surety company must be affixed to each copy.  Photostatic copies of the certificate will be accepted.</w:t>
      </w:r>
    </w:p>
    <w:p w14:paraId="40E6A7BE" w14:textId="77777777" w:rsidR="00875EE4" w:rsidRPr="00875EE4" w:rsidRDefault="00875EE4" w:rsidP="00875EE4">
      <w:pPr>
        <w:widowControl w:val="0"/>
        <w:rPr>
          <w:sz w:val="22"/>
          <w:szCs w:val="22"/>
        </w:rPr>
      </w:pPr>
      <w:r w:rsidRPr="00875EE4">
        <w:rPr>
          <w:sz w:val="22"/>
          <w:szCs w:val="22"/>
        </w:rPr>
        <w:tab/>
      </w:r>
      <w:r w:rsidRPr="00875EE4">
        <w:rPr>
          <w:sz w:val="22"/>
          <w:szCs w:val="22"/>
        </w:rPr>
        <w:tab/>
      </w:r>
    </w:p>
    <w:p w14:paraId="6BBE0893" w14:textId="77777777" w:rsidR="00875EE4" w:rsidRPr="00875EE4" w:rsidRDefault="00875EE4" w:rsidP="00875EE4">
      <w:pPr>
        <w:widowControl w:val="0"/>
        <w:ind w:left="720" w:hanging="720"/>
        <w:rPr>
          <w:sz w:val="22"/>
          <w:szCs w:val="22"/>
        </w:rPr>
      </w:pPr>
      <w:r w:rsidRPr="00875EE4">
        <w:rPr>
          <w:sz w:val="22"/>
          <w:szCs w:val="22"/>
        </w:rPr>
        <w:t>4.</w:t>
      </w:r>
      <w:r w:rsidRPr="00875EE4">
        <w:rPr>
          <w:sz w:val="22"/>
          <w:szCs w:val="22"/>
        </w:rPr>
        <w:tab/>
        <w:t>The Power-of-Attorney company name, address and telephone number must be affixed to the rider of the performance bond and labor and material payment bond.</w:t>
      </w:r>
    </w:p>
    <w:p w14:paraId="745BE676" w14:textId="77777777" w:rsidR="00875EE4" w:rsidRPr="00875EE4" w:rsidRDefault="00875EE4" w:rsidP="00875EE4">
      <w:pPr>
        <w:widowControl w:val="0"/>
        <w:ind w:left="1440" w:hanging="1440"/>
        <w:rPr>
          <w:sz w:val="22"/>
          <w:szCs w:val="22"/>
        </w:rPr>
      </w:pPr>
    </w:p>
    <w:p w14:paraId="04A52ED6" w14:textId="77777777" w:rsidR="00875EE4" w:rsidRPr="00875EE4" w:rsidRDefault="00875EE4" w:rsidP="00875EE4">
      <w:pPr>
        <w:widowControl w:val="0"/>
        <w:ind w:left="720" w:hanging="720"/>
        <w:rPr>
          <w:sz w:val="22"/>
          <w:szCs w:val="22"/>
        </w:rPr>
      </w:pPr>
      <w:r w:rsidRPr="00875EE4">
        <w:rPr>
          <w:sz w:val="22"/>
          <w:szCs w:val="22"/>
        </w:rPr>
        <w:t>5.</w:t>
      </w:r>
      <w:r w:rsidRPr="00875EE4">
        <w:rPr>
          <w:sz w:val="22"/>
          <w:szCs w:val="22"/>
        </w:rPr>
        <w:tab/>
        <w:t xml:space="preserve">All insurance requirements of the specifications must be complied with as to types and limits per the Agreement Between Owner and Construction Manager as Constructor and the General Conditions.  We must have a </w:t>
      </w:r>
      <w:r w:rsidRPr="00875EE4">
        <w:rPr>
          <w:sz w:val="22"/>
          <w:szCs w:val="22"/>
          <w:u w:val="single"/>
        </w:rPr>
        <w:t>manually</w:t>
      </w:r>
      <w:r w:rsidRPr="00875EE4">
        <w:rPr>
          <w:sz w:val="22"/>
          <w:szCs w:val="22"/>
        </w:rPr>
        <w:t xml:space="preserve"> signed certificate of insurance or insurance policy covering all requirements.  </w:t>
      </w:r>
    </w:p>
    <w:p w14:paraId="500285DB" w14:textId="77777777" w:rsidR="00875EE4" w:rsidRPr="00875EE4" w:rsidRDefault="00875EE4" w:rsidP="00875EE4">
      <w:pPr>
        <w:widowControl w:val="0"/>
        <w:rPr>
          <w:sz w:val="22"/>
          <w:szCs w:val="22"/>
        </w:rPr>
      </w:pPr>
    </w:p>
    <w:p w14:paraId="0BD612A8" w14:textId="77777777" w:rsidR="00875EE4" w:rsidRPr="00875EE4" w:rsidRDefault="00875EE4" w:rsidP="00875EE4">
      <w:pPr>
        <w:widowControl w:val="0"/>
        <w:ind w:left="1440" w:hanging="1440"/>
        <w:rPr>
          <w:sz w:val="22"/>
          <w:szCs w:val="22"/>
        </w:rPr>
      </w:pPr>
      <w:r w:rsidRPr="00875EE4">
        <w:rPr>
          <w:sz w:val="22"/>
          <w:szCs w:val="22"/>
        </w:rPr>
        <w:tab/>
      </w:r>
    </w:p>
    <w:p w14:paraId="2E966051" w14:textId="77777777" w:rsidR="00875EE4" w:rsidRPr="00875EE4" w:rsidRDefault="00875EE4" w:rsidP="00875EE4">
      <w:pPr>
        <w:widowControl w:val="0"/>
        <w:rPr>
          <w:sz w:val="22"/>
          <w:szCs w:val="22"/>
        </w:rPr>
      </w:pPr>
      <w:r w:rsidRPr="00875EE4">
        <w:rPr>
          <w:sz w:val="22"/>
          <w:szCs w:val="22"/>
        </w:rPr>
        <w:t xml:space="preserve">Please make every effort to have all documents executed in proper form and certificates of insurance submitted promptly in order that this work may be completed with the least delay.  </w:t>
      </w:r>
    </w:p>
    <w:p w14:paraId="59F9E07C" w14:textId="77777777" w:rsidR="00875EE4" w:rsidRPr="00875EE4" w:rsidRDefault="00875EE4" w:rsidP="00875EE4">
      <w:pPr>
        <w:widowControl w:val="0"/>
        <w:rPr>
          <w:sz w:val="22"/>
          <w:szCs w:val="22"/>
        </w:rPr>
      </w:pPr>
    </w:p>
    <w:p w14:paraId="6225E5D0" w14:textId="77777777" w:rsidR="00875EE4" w:rsidRPr="00875EE4" w:rsidRDefault="00875EE4" w:rsidP="00875EE4">
      <w:pPr>
        <w:widowControl w:val="0"/>
        <w:rPr>
          <w:sz w:val="22"/>
          <w:szCs w:val="22"/>
        </w:rPr>
      </w:pPr>
      <w:r w:rsidRPr="00875EE4">
        <w:rPr>
          <w:sz w:val="22"/>
          <w:szCs w:val="22"/>
        </w:rPr>
        <w:t xml:space="preserve">All executed documents should be returned to [Name], [University of Missouri – Campus], [Building Address], [City], MO [Zip Code].  Any questions should be directed to [Name} at [Phone number].  When you have complied with the requirements of these instructions, an executed copy of the performance bond, </w:t>
      </w:r>
      <w:proofErr w:type="gramStart"/>
      <w:r w:rsidRPr="00875EE4">
        <w:rPr>
          <w:sz w:val="22"/>
          <w:szCs w:val="22"/>
        </w:rPr>
        <w:t>labor</w:t>
      </w:r>
      <w:proofErr w:type="gramEnd"/>
      <w:r w:rsidRPr="00875EE4">
        <w:rPr>
          <w:sz w:val="22"/>
          <w:szCs w:val="22"/>
        </w:rPr>
        <w:t xml:space="preserve"> and material payment bond, and an executed original of the Early Release No. 2 will be issued for your files.</w:t>
      </w:r>
    </w:p>
    <w:p w14:paraId="62EE4490" w14:textId="77777777" w:rsidR="00875EE4" w:rsidRPr="00875EE4" w:rsidRDefault="00875EE4" w:rsidP="00875EE4">
      <w:pPr>
        <w:widowControl w:val="0"/>
        <w:rPr>
          <w:sz w:val="22"/>
          <w:szCs w:val="22"/>
        </w:rPr>
      </w:pPr>
    </w:p>
    <w:p w14:paraId="69C926A5" w14:textId="77777777" w:rsidR="00875EE4" w:rsidRPr="00875EE4" w:rsidRDefault="00875EE4" w:rsidP="00875EE4">
      <w:pPr>
        <w:widowControl w:val="0"/>
        <w:rPr>
          <w:sz w:val="22"/>
          <w:szCs w:val="22"/>
        </w:rPr>
      </w:pPr>
      <w:r w:rsidRPr="00875EE4">
        <w:rPr>
          <w:sz w:val="22"/>
          <w:szCs w:val="22"/>
        </w:rPr>
        <w:lastRenderedPageBreak/>
        <w:t>Sincerely,</w:t>
      </w:r>
    </w:p>
    <w:p w14:paraId="64DC7C14" w14:textId="77777777" w:rsidR="00875EE4" w:rsidRPr="00875EE4" w:rsidRDefault="00875EE4" w:rsidP="00875EE4">
      <w:pPr>
        <w:widowControl w:val="0"/>
        <w:rPr>
          <w:sz w:val="22"/>
          <w:szCs w:val="22"/>
        </w:rPr>
      </w:pPr>
    </w:p>
    <w:p w14:paraId="7990F9EE" w14:textId="77777777" w:rsidR="00875EE4" w:rsidRPr="00875EE4" w:rsidRDefault="00875EE4" w:rsidP="00875EE4">
      <w:pPr>
        <w:widowControl w:val="0"/>
        <w:rPr>
          <w:sz w:val="22"/>
          <w:szCs w:val="22"/>
        </w:rPr>
      </w:pPr>
    </w:p>
    <w:p w14:paraId="49D12A87" w14:textId="77777777" w:rsidR="00875EE4" w:rsidRPr="00875EE4" w:rsidRDefault="00875EE4" w:rsidP="00875EE4">
      <w:pPr>
        <w:widowControl w:val="0"/>
        <w:rPr>
          <w:sz w:val="22"/>
          <w:szCs w:val="22"/>
        </w:rPr>
      </w:pPr>
    </w:p>
    <w:p w14:paraId="78595BAD" w14:textId="77777777" w:rsidR="00875EE4" w:rsidRPr="00875EE4" w:rsidRDefault="00875EE4" w:rsidP="00875EE4">
      <w:pPr>
        <w:widowControl w:val="0"/>
        <w:rPr>
          <w:sz w:val="22"/>
          <w:szCs w:val="22"/>
        </w:rPr>
      </w:pPr>
      <w:r w:rsidRPr="00875EE4">
        <w:rPr>
          <w:sz w:val="22"/>
          <w:szCs w:val="22"/>
        </w:rPr>
        <w:t>[Appropriate Campus Administrator]</w:t>
      </w:r>
    </w:p>
    <w:p w14:paraId="171EE580" w14:textId="77777777" w:rsidR="00875EE4" w:rsidRPr="00875EE4" w:rsidRDefault="00875EE4" w:rsidP="00875EE4">
      <w:pPr>
        <w:widowControl w:val="0"/>
        <w:rPr>
          <w:sz w:val="22"/>
          <w:szCs w:val="22"/>
        </w:rPr>
      </w:pPr>
      <w:r w:rsidRPr="00875EE4">
        <w:rPr>
          <w:sz w:val="22"/>
          <w:szCs w:val="22"/>
        </w:rPr>
        <w:t>[Title]</w:t>
      </w:r>
    </w:p>
    <w:p w14:paraId="17571779" w14:textId="77777777" w:rsidR="00875EE4" w:rsidRPr="00875EE4" w:rsidRDefault="00875EE4" w:rsidP="00875EE4">
      <w:pPr>
        <w:widowControl w:val="0"/>
        <w:rPr>
          <w:sz w:val="22"/>
          <w:szCs w:val="22"/>
        </w:rPr>
      </w:pPr>
    </w:p>
    <w:p w14:paraId="032C4ABD" w14:textId="77777777" w:rsidR="00875EE4" w:rsidRPr="00875EE4" w:rsidRDefault="00875EE4" w:rsidP="00875EE4">
      <w:pPr>
        <w:widowControl w:val="0"/>
        <w:rPr>
          <w:sz w:val="22"/>
          <w:szCs w:val="22"/>
        </w:rPr>
      </w:pPr>
      <w:r w:rsidRPr="00875EE4">
        <w:rPr>
          <w:sz w:val="22"/>
          <w:szCs w:val="22"/>
        </w:rPr>
        <w:t>[mw]</w:t>
      </w:r>
    </w:p>
    <w:p w14:paraId="553BD69A" w14:textId="77777777" w:rsidR="00875EE4" w:rsidRPr="00875EE4" w:rsidRDefault="00875EE4" w:rsidP="00875EE4">
      <w:pPr>
        <w:widowControl w:val="0"/>
        <w:rPr>
          <w:sz w:val="22"/>
          <w:szCs w:val="22"/>
        </w:rPr>
      </w:pPr>
    </w:p>
    <w:p w14:paraId="73A4B6A6" w14:textId="77777777" w:rsidR="00875EE4" w:rsidRPr="00875EE4" w:rsidRDefault="00875EE4" w:rsidP="00875EE4">
      <w:pPr>
        <w:widowControl w:val="0"/>
        <w:rPr>
          <w:sz w:val="22"/>
          <w:szCs w:val="22"/>
        </w:rPr>
      </w:pPr>
      <w:r w:rsidRPr="00875EE4">
        <w:rPr>
          <w:sz w:val="22"/>
          <w:szCs w:val="22"/>
        </w:rPr>
        <w:t>Enc.</w:t>
      </w:r>
    </w:p>
    <w:p w14:paraId="10FFF3F2" w14:textId="77777777" w:rsidR="00875EE4" w:rsidRDefault="00875EE4" w:rsidP="00875EE4">
      <w:pPr>
        <w:rPr>
          <w:b/>
          <w:sz w:val="22"/>
          <w:szCs w:val="22"/>
        </w:rPr>
      </w:pPr>
    </w:p>
    <w:p w14:paraId="463E4548" w14:textId="77777777" w:rsidR="00875EE4" w:rsidRDefault="00875EE4" w:rsidP="00875EE4"/>
    <w:p w14:paraId="43CD52FB" w14:textId="11808326" w:rsidR="000B202F" w:rsidRDefault="000B202F" w:rsidP="000B202F">
      <w:pPr>
        <w:rPr>
          <w:rFonts w:cs="Arial"/>
          <w:sz w:val="20"/>
          <w:szCs w:val="20"/>
        </w:rPr>
      </w:pPr>
    </w:p>
    <w:p w14:paraId="36F53137" w14:textId="77777777" w:rsidR="00E84293" w:rsidRDefault="00E84293" w:rsidP="00397F63">
      <w:pPr>
        <w:rPr>
          <w:rFonts w:asciiTheme="minorHAnsi" w:hAnsiTheme="minorHAnsi" w:cstheme="minorHAnsi"/>
          <w:szCs w:val="22"/>
        </w:rPr>
      </w:pPr>
    </w:p>
    <w:p w14:paraId="776DD023" w14:textId="77777777" w:rsidR="00643115" w:rsidRDefault="00643115" w:rsidP="00397F63">
      <w:pPr>
        <w:rPr>
          <w:rFonts w:asciiTheme="minorHAnsi" w:hAnsiTheme="minorHAnsi" w:cstheme="minorHAnsi"/>
          <w:szCs w:val="22"/>
        </w:rPr>
      </w:pPr>
    </w:p>
    <w:p w14:paraId="4AD6C1A8" w14:textId="77777777" w:rsidR="0033563A" w:rsidRDefault="0033563A" w:rsidP="00397F63">
      <w:pPr>
        <w:rPr>
          <w:rFonts w:asciiTheme="minorHAnsi" w:hAnsiTheme="minorHAnsi" w:cstheme="minorHAnsi"/>
          <w:szCs w:val="22"/>
        </w:rPr>
      </w:pPr>
    </w:p>
    <w:p w14:paraId="2BD01616" w14:textId="77777777" w:rsidR="0033563A" w:rsidRDefault="0033563A" w:rsidP="00397F63">
      <w:pPr>
        <w:rPr>
          <w:rFonts w:asciiTheme="minorHAnsi" w:hAnsiTheme="minorHAnsi" w:cstheme="minorHAnsi"/>
          <w:szCs w:val="22"/>
        </w:rPr>
      </w:pPr>
    </w:p>
    <w:p w14:paraId="68EC0B7A" w14:textId="77777777" w:rsidR="0033563A" w:rsidRDefault="0033563A" w:rsidP="00397F63">
      <w:pPr>
        <w:rPr>
          <w:rFonts w:asciiTheme="minorHAnsi" w:hAnsiTheme="minorHAnsi" w:cstheme="minorHAnsi"/>
          <w:szCs w:val="22"/>
        </w:rPr>
      </w:pPr>
    </w:p>
    <w:p w14:paraId="42813E15" w14:textId="77777777" w:rsidR="0033563A" w:rsidRDefault="0033563A" w:rsidP="00397F63">
      <w:pPr>
        <w:rPr>
          <w:rFonts w:asciiTheme="minorHAnsi" w:hAnsiTheme="minorHAnsi" w:cstheme="minorHAnsi"/>
          <w:szCs w:val="22"/>
        </w:rPr>
      </w:pPr>
    </w:p>
    <w:p w14:paraId="733781A5" w14:textId="77777777" w:rsidR="00643115" w:rsidRDefault="00643115" w:rsidP="00397F63">
      <w:pPr>
        <w:rPr>
          <w:rFonts w:asciiTheme="minorHAnsi" w:hAnsiTheme="minorHAnsi" w:cstheme="minorHAnsi"/>
          <w:szCs w:val="22"/>
        </w:rPr>
      </w:pPr>
    </w:p>
    <w:p w14:paraId="337584DD" w14:textId="77777777" w:rsidR="00643115" w:rsidRDefault="00643115" w:rsidP="00397F63">
      <w:pPr>
        <w:rPr>
          <w:rFonts w:asciiTheme="minorHAnsi" w:hAnsiTheme="minorHAnsi" w:cstheme="minorHAnsi"/>
          <w:szCs w:val="22"/>
        </w:rPr>
      </w:pPr>
    </w:p>
    <w:p w14:paraId="3E76D7BE" w14:textId="77777777" w:rsidR="00643115" w:rsidRDefault="00643115" w:rsidP="00397F63">
      <w:pPr>
        <w:rPr>
          <w:rFonts w:asciiTheme="minorHAnsi" w:hAnsiTheme="minorHAnsi" w:cstheme="minorHAnsi"/>
          <w:szCs w:val="22"/>
        </w:rPr>
      </w:pPr>
    </w:p>
    <w:p w14:paraId="703F7C79" w14:textId="77777777" w:rsidR="00643115" w:rsidRDefault="00643115" w:rsidP="00397F63">
      <w:pPr>
        <w:rPr>
          <w:rFonts w:asciiTheme="minorHAnsi" w:hAnsiTheme="minorHAnsi" w:cstheme="minorHAnsi"/>
          <w:szCs w:val="22"/>
        </w:rPr>
      </w:pPr>
    </w:p>
    <w:p w14:paraId="4E970FBD" w14:textId="77777777" w:rsidR="00643115" w:rsidRDefault="00643115" w:rsidP="00397F63">
      <w:pPr>
        <w:rPr>
          <w:rFonts w:asciiTheme="minorHAnsi" w:hAnsiTheme="minorHAnsi" w:cstheme="minorHAnsi"/>
          <w:szCs w:val="22"/>
        </w:rPr>
      </w:pPr>
    </w:p>
    <w:p w14:paraId="1443A127" w14:textId="77777777" w:rsidR="00643115" w:rsidRPr="000910FA" w:rsidRDefault="00643115" w:rsidP="00397F63">
      <w:pPr>
        <w:rPr>
          <w:rFonts w:asciiTheme="minorHAnsi" w:hAnsiTheme="minorHAnsi" w:cstheme="minorHAnsi"/>
          <w:szCs w:val="22"/>
        </w:rPr>
      </w:pPr>
    </w:p>
    <w:sectPr w:rsidR="00643115" w:rsidRPr="000910FA" w:rsidSect="00875EE4">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80D4C" w14:textId="77777777" w:rsidR="00875EE4" w:rsidRDefault="00875EE4" w:rsidP="007B689C">
      <w:r>
        <w:separator/>
      </w:r>
    </w:p>
  </w:endnote>
  <w:endnote w:type="continuationSeparator" w:id="0">
    <w:p w14:paraId="01BBFE98" w14:textId="77777777" w:rsidR="00875EE4" w:rsidRDefault="00875EE4"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1779"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4DE8EFF0" wp14:editId="7C49AF6A">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74713706"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61F8" w14:textId="77777777" w:rsidR="00875EE4" w:rsidRDefault="00875EE4" w:rsidP="007B689C">
      <w:r>
        <w:separator/>
      </w:r>
    </w:p>
  </w:footnote>
  <w:footnote w:type="continuationSeparator" w:id="0">
    <w:p w14:paraId="228893D2" w14:textId="77777777" w:rsidR="00875EE4" w:rsidRDefault="00875EE4"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85D6"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5B9E"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BF8375A" wp14:editId="0C705E93">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EE4"/>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5EE4"/>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C760E7"/>
  <w15:docId w15:val="{70047115-A58F-4D7B-94A7-11E56FFF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EE4"/>
    <w:rPr>
      <w:sz w:val="24"/>
      <w:szCs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855F94-FB5B-4602-B919-2A47C374CE05}"/>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0</TotalTime>
  <Pages>2</Pages>
  <Words>348</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1</cp:revision>
  <cp:lastPrinted>2016-06-03T20:40:00Z</cp:lastPrinted>
  <dcterms:created xsi:type="dcterms:W3CDTF">2024-03-15T17:24:00Z</dcterms:created>
  <dcterms:modified xsi:type="dcterms:W3CDTF">2024-03-15T17:26:00Z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