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E4C18" w14:textId="77777777" w:rsidR="0002517E" w:rsidRPr="00D55FC7" w:rsidRDefault="0002517E" w:rsidP="0002517E">
      <w:pPr>
        <w:jc w:val="center"/>
        <w:rPr>
          <w:rStyle w:val="Strong"/>
          <w:sz w:val="32"/>
          <w:szCs w:val="32"/>
        </w:rPr>
      </w:pPr>
      <w:r w:rsidRPr="00D55FC7">
        <w:rPr>
          <w:rStyle w:val="Strong"/>
          <w:sz w:val="32"/>
          <w:szCs w:val="32"/>
        </w:rPr>
        <w:t>NOTICE TO PROCEED</w:t>
      </w:r>
    </w:p>
    <w:p w14:paraId="1049EF9E" w14:textId="77777777" w:rsidR="0002517E" w:rsidRPr="00D55FC7" w:rsidRDefault="0002517E" w:rsidP="0002517E">
      <w:pPr>
        <w:rPr>
          <w:rStyle w:val="Strong"/>
        </w:rPr>
      </w:pPr>
    </w:p>
    <w:p w14:paraId="7F7A2B07" w14:textId="3D4C9C7C" w:rsidR="0002517E" w:rsidRPr="00D55FC7" w:rsidRDefault="0002517E" w:rsidP="0002517E">
      <w:pPr>
        <w:rPr>
          <w:rStyle w:val="Strong"/>
          <w:b w:val="0"/>
          <w:sz w:val="22"/>
          <w:szCs w:val="22"/>
        </w:rPr>
      </w:pPr>
      <w:r w:rsidRPr="00D55FC7">
        <w:rPr>
          <w:rStyle w:val="Strong"/>
          <w:b w:val="0"/>
          <w:sz w:val="22"/>
          <w:szCs w:val="22"/>
        </w:rPr>
        <w:fldChar w:fldCharType="begin"/>
      </w:r>
      <w:r w:rsidRPr="00D55FC7">
        <w:rPr>
          <w:rStyle w:val="Strong"/>
          <w:b w:val="0"/>
          <w:sz w:val="22"/>
          <w:szCs w:val="22"/>
        </w:rPr>
        <w:instrText xml:space="preserve"> DATE \@ "MMMM d, yyyy" </w:instrText>
      </w:r>
      <w:r w:rsidRPr="00D55FC7">
        <w:rPr>
          <w:rStyle w:val="Strong"/>
          <w:b w:val="0"/>
          <w:sz w:val="22"/>
          <w:szCs w:val="22"/>
        </w:rPr>
        <w:fldChar w:fldCharType="separate"/>
      </w:r>
      <w:r w:rsidR="00D55FC7" w:rsidRPr="00D55FC7">
        <w:rPr>
          <w:rStyle w:val="Strong"/>
          <w:b w:val="0"/>
          <w:noProof/>
          <w:sz w:val="22"/>
          <w:szCs w:val="22"/>
        </w:rPr>
        <w:t>March 15, 2024</w:t>
      </w:r>
      <w:r w:rsidRPr="00D55FC7">
        <w:rPr>
          <w:rStyle w:val="Strong"/>
          <w:b w:val="0"/>
          <w:sz w:val="22"/>
          <w:szCs w:val="22"/>
        </w:rPr>
        <w:fldChar w:fldCharType="end"/>
      </w:r>
    </w:p>
    <w:p w14:paraId="0CD1B950" w14:textId="77777777" w:rsidR="0002517E" w:rsidRPr="00D55FC7" w:rsidRDefault="0002517E" w:rsidP="0002517E">
      <w:pPr>
        <w:rPr>
          <w:rStyle w:val="Strong"/>
          <w:b w:val="0"/>
          <w:sz w:val="22"/>
          <w:szCs w:val="22"/>
        </w:rPr>
      </w:pPr>
    </w:p>
    <w:p w14:paraId="64BED8A6" w14:textId="77777777" w:rsidR="0002517E" w:rsidRPr="00D55FC7" w:rsidRDefault="0002517E" w:rsidP="0002517E">
      <w:pPr>
        <w:rPr>
          <w:rStyle w:val="Strong"/>
          <w:b w:val="0"/>
          <w:sz w:val="22"/>
          <w:szCs w:val="22"/>
        </w:rPr>
      </w:pPr>
    </w:p>
    <w:p w14:paraId="088A470D" w14:textId="77777777" w:rsidR="0002517E" w:rsidRPr="00D55FC7" w:rsidRDefault="0002517E" w:rsidP="0002517E">
      <w:pPr>
        <w:rPr>
          <w:rStyle w:val="Strong"/>
          <w:b w:val="0"/>
          <w:sz w:val="22"/>
          <w:szCs w:val="22"/>
        </w:rPr>
      </w:pPr>
      <w:r w:rsidRPr="00D55FC7">
        <w:rPr>
          <w:rStyle w:val="Strong"/>
          <w:b w:val="0"/>
          <w:sz w:val="22"/>
          <w:szCs w:val="22"/>
        </w:rPr>
        <w:t>[NAME, Title]</w:t>
      </w:r>
    </w:p>
    <w:p w14:paraId="3BD48308" w14:textId="77777777" w:rsidR="0002517E" w:rsidRPr="00D55FC7" w:rsidRDefault="0002517E" w:rsidP="0002517E">
      <w:pPr>
        <w:rPr>
          <w:rStyle w:val="Strong"/>
          <w:b w:val="0"/>
          <w:sz w:val="22"/>
          <w:szCs w:val="22"/>
        </w:rPr>
      </w:pPr>
      <w:r w:rsidRPr="00D55FC7">
        <w:rPr>
          <w:rStyle w:val="Strong"/>
          <w:b w:val="0"/>
          <w:sz w:val="22"/>
          <w:szCs w:val="22"/>
        </w:rPr>
        <w:t>[COMPANY]</w:t>
      </w:r>
    </w:p>
    <w:p w14:paraId="62B3A46B" w14:textId="77777777" w:rsidR="0002517E" w:rsidRPr="00D55FC7" w:rsidRDefault="0002517E" w:rsidP="0002517E">
      <w:pPr>
        <w:rPr>
          <w:rStyle w:val="Strong"/>
          <w:b w:val="0"/>
          <w:sz w:val="22"/>
          <w:szCs w:val="22"/>
        </w:rPr>
      </w:pPr>
      <w:r w:rsidRPr="00D55FC7">
        <w:rPr>
          <w:rStyle w:val="Strong"/>
          <w:b w:val="0"/>
          <w:sz w:val="22"/>
          <w:szCs w:val="22"/>
        </w:rPr>
        <w:t>[ADDRESS]</w:t>
      </w:r>
    </w:p>
    <w:p w14:paraId="20B786E6" w14:textId="77777777" w:rsidR="0002517E" w:rsidRPr="00D55FC7" w:rsidRDefault="0002517E" w:rsidP="0002517E">
      <w:pPr>
        <w:rPr>
          <w:rStyle w:val="Strong"/>
          <w:b w:val="0"/>
          <w:sz w:val="22"/>
          <w:szCs w:val="22"/>
        </w:rPr>
      </w:pPr>
      <w:r w:rsidRPr="00D55FC7">
        <w:rPr>
          <w:rStyle w:val="Strong"/>
          <w:b w:val="0"/>
          <w:sz w:val="22"/>
          <w:szCs w:val="22"/>
        </w:rPr>
        <w:t>[City, MO Zip Code]</w:t>
      </w:r>
    </w:p>
    <w:p w14:paraId="3BBED9DB" w14:textId="77777777" w:rsidR="0002517E" w:rsidRPr="00D55FC7" w:rsidRDefault="0002517E" w:rsidP="0002517E">
      <w:pPr>
        <w:rPr>
          <w:rStyle w:val="Strong"/>
          <w:b w:val="0"/>
          <w:sz w:val="22"/>
          <w:szCs w:val="22"/>
        </w:rPr>
      </w:pPr>
    </w:p>
    <w:p w14:paraId="23B87828" w14:textId="77777777" w:rsidR="0002517E" w:rsidRPr="00D55FC7" w:rsidRDefault="0002517E" w:rsidP="0002517E">
      <w:pPr>
        <w:ind w:left="720"/>
        <w:rPr>
          <w:rStyle w:val="Strong"/>
          <w:b w:val="0"/>
          <w:sz w:val="22"/>
          <w:szCs w:val="22"/>
        </w:rPr>
      </w:pPr>
      <w:r w:rsidRPr="00D55FC7">
        <w:rPr>
          <w:rStyle w:val="Strong"/>
          <w:b w:val="0"/>
          <w:sz w:val="22"/>
          <w:szCs w:val="22"/>
        </w:rPr>
        <w:t>RE:</w:t>
      </w:r>
      <w:r w:rsidRPr="00D55FC7">
        <w:rPr>
          <w:rStyle w:val="Strong"/>
          <w:b w:val="0"/>
          <w:sz w:val="22"/>
          <w:szCs w:val="22"/>
        </w:rPr>
        <w:tab/>
        <w:t>[Project #, Project Name]</w:t>
      </w:r>
    </w:p>
    <w:p w14:paraId="76E668F3" w14:textId="77777777" w:rsidR="0002517E" w:rsidRPr="00D55FC7" w:rsidRDefault="0002517E" w:rsidP="0002517E">
      <w:pPr>
        <w:ind w:left="720"/>
        <w:rPr>
          <w:rStyle w:val="Strong"/>
          <w:b w:val="0"/>
          <w:sz w:val="22"/>
          <w:szCs w:val="22"/>
        </w:rPr>
      </w:pPr>
      <w:r w:rsidRPr="00D55FC7">
        <w:rPr>
          <w:rStyle w:val="Strong"/>
          <w:b w:val="0"/>
          <w:sz w:val="22"/>
          <w:szCs w:val="22"/>
        </w:rPr>
        <w:tab/>
        <w:t>[University of Missouri – Campus]</w:t>
      </w:r>
    </w:p>
    <w:p w14:paraId="00552AFE" w14:textId="77777777" w:rsidR="0002517E" w:rsidRPr="00D55FC7" w:rsidRDefault="0002517E" w:rsidP="0002517E">
      <w:pPr>
        <w:ind w:left="720"/>
        <w:rPr>
          <w:rStyle w:val="Strong"/>
          <w:b w:val="0"/>
          <w:sz w:val="22"/>
          <w:szCs w:val="22"/>
        </w:rPr>
      </w:pPr>
    </w:p>
    <w:p w14:paraId="5E5EF75D" w14:textId="77777777" w:rsidR="0002517E" w:rsidRPr="00D55FC7" w:rsidRDefault="0002517E" w:rsidP="0002517E">
      <w:pPr>
        <w:rPr>
          <w:rStyle w:val="Strong"/>
          <w:b w:val="0"/>
          <w:sz w:val="22"/>
          <w:szCs w:val="22"/>
        </w:rPr>
      </w:pPr>
      <w:r w:rsidRPr="00D55FC7">
        <w:rPr>
          <w:rStyle w:val="Strong"/>
          <w:b w:val="0"/>
          <w:sz w:val="22"/>
          <w:szCs w:val="22"/>
        </w:rPr>
        <w:t>Dear [NAME]:</w:t>
      </w:r>
    </w:p>
    <w:p w14:paraId="7C448140" w14:textId="77777777" w:rsidR="0002517E" w:rsidRPr="00D55FC7" w:rsidRDefault="0002517E" w:rsidP="0002517E">
      <w:pPr>
        <w:rPr>
          <w:rStyle w:val="Strong"/>
          <w:b w:val="0"/>
          <w:sz w:val="22"/>
          <w:szCs w:val="22"/>
        </w:rPr>
      </w:pPr>
    </w:p>
    <w:p w14:paraId="6B1F7400" w14:textId="77777777" w:rsidR="0002517E" w:rsidRPr="00D55FC7" w:rsidRDefault="0002517E" w:rsidP="0002517E">
      <w:pPr>
        <w:rPr>
          <w:rStyle w:val="Strong"/>
          <w:b w:val="0"/>
          <w:color w:val="000000" w:themeColor="accent2"/>
          <w:sz w:val="22"/>
          <w:szCs w:val="22"/>
        </w:rPr>
      </w:pPr>
      <w:r w:rsidRPr="00D55FC7">
        <w:rPr>
          <w:rStyle w:val="Strong"/>
          <w:b w:val="0"/>
          <w:sz w:val="22"/>
          <w:szCs w:val="22"/>
        </w:rPr>
        <w:t>Pursuant to Article 9, of the General Conditions of the specifications and drawings as noted in Exhibit 3 – GMP Design Documents of Amendment 1, for the above project, you are hereby notified to proceed and commence work under the above contract on the day on which this notice is delivered to you.</w:t>
      </w:r>
      <w:r w:rsidRPr="00D55FC7">
        <w:rPr>
          <w:rStyle w:val="Strong"/>
          <w:b w:val="0"/>
          <w:color w:val="000000" w:themeColor="accent2"/>
          <w:sz w:val="22"/>
          <w:szCs w:val="22"/>
        </w:rPr>
        <w:t xml:space="preserve"> In accordance with Article 2.9.11 of the Provisions of the Agreement, all Supplier Diversity Participation and/or Application for Waiver documents must be received and approved by the Contracting Officer prior to any payments for that scope of work. </w:t>
      </w:r>
    </w:p>
    <w:p w14:paraId="30B218AA" w14:textId="77777777" w:rsidR="0002517E" w:rsidRPr="00D55FC7" w:rsidRDefault="0002517E" w:rsidP="0002517E">
      <w:pPr>
        <w:rPr>
          <w:rStyle w:val="Strong"/>
          <w:b w:val="0"/>
          <w:sz w:val="22"/>
          <w:szCs w:val="22"/>
        </w:rPr>
      </w:pPr>
    </w:p>
    <w:p w14:paraId="3B69048E" w14:textId="77777777" w:rsidR="0002517E" w:rsidRPr="00D55FC7" w:rsidRDefault="0002517E" w:rsidP="0002517E">
      <w:pPr>
        <w:rPr>
          <w:rStyle w:val="Strong"/>
          <w:b w:val="0"/>
          <w:sz w:val="22"/>
          <w:szCs w:val="22"/>
        </w:rPr>
      </w:pPr>
      <w:r w:rsidRPr="00D55FC7">
        <w:rPr>
          <w:rStyle w:val="Strong"/>
          <w:b w:val="0"/>
          <w:sz w:val="22"/>
          <w:szCs w:val="22"/>
        </w:rPr>
        <w:t xml:space="preserve">Please acknowledge receipt of this notice by dating, </w:t>
      </w:r>
      <w:proofErr w:type="gramStart"/>
      <w:r w:rsidRPr="00D55FC7">
        <w:rPr>
          <w:rStyle w:val="Strong"/>
          <w:b w:val="0"/>
          <w:sz w:val="22"/>
          <w:szCs w:val="22"/>
        </w:rPr>
        <w:t>signing</w:t>
      </w:r>
      <w:proofErr w:type="gramEnd"/>
      <w:r w:rsidRPr="00D55FC7">
        <w:rPr>
          <w:rStyle w:val="Strong"/>
          <w:b w:val="0"/>
          <w:sz w:val="22"/>
          <w:szCs w:val="22"/>
        </w:rPr>
        <w:t xml:space="preserve"> and returning one copy.</w:t>
      </w:r>
    </w:p>
    <w:p w14:paraId="46E08A69" w14:textId="77777777" w:rsidR="0002517E" w:rsidRPr="00D55FC7" w:rsidRDefault="0002517E" w:rsidP="0002517E">
      <w:pPr>
        <w:rPr>
          <w:rStyle w:val="Strong"/>
          <w:b w:val="0"/>
          <w:sz w:val="22"/>
          <w:szCs w:val="22"/>
        </w:rPr>
      </w:pPr>
    </w:p>
    <w:p w14:paraId="2F2ABB48" w14:textId="77777777" w:rsidR="0002517E" w:rsidRPr="00D55FC7" w:rsidRDefault="0002517E" w:rsidP="0002517E">
      <w:pPr>
        <w:rPr>
          <w:rStyle w:val="Strong"/>
          <w:b w:val="0"/>
          <w:sz w:val="22"/>
          <w:szCs w:val="22"/>
        </w:rPr>
      </w:pPr>
      <w:r w:rsidRPr="00D55FC7">
        <w:rPr>
          <w:rStyle w:val="Strong"/>
          <w:b w:val="0"/>
          <w:sz w:val="22"/>
          <w:szCs w:val="22"/>
        </w:rPr>
        <w:t>THE CURATORS OF THE UNIVERSITY OF MISSOURI</w:t>
      </w:r>
    </w:p>
    <w:p w14:paraId="155F8A88" w14:textId="77777777" w:rsidR="0002517E" w:rsidRPr="00D55FC7" w:rsidRDefault="0002517E" w:rsidP="0002517E">
      <w:pPr>
        <w:rPr>
          <w:rStyle w:val="Strong"/>
          <w:b w:val="0"/>
          <w:sz w:val="22"/>
          <w:szCs w:val="22"/>
        </w:rPr>
      </w:pPr>
    </w:p>
    <w:p w14:paraId="0D5240ED" w14:textId="77777777" w:rsidR="0002517E" w:rsidRPr="00D55FC7" w:rsidRDefault="0002517E" w:rsidP="0002517E">
      <w:pPr>
        <w:rPr>
          <w:rStyle w:val="Strong"/>
          <w:b w:val="0"/>
          <w:sz w:val="22"/>
          <w:szCs w:val="22"/>
        </w:rPr>
      </w:pPr>
      <w:r w:rsidRPr="00D55FC7">
        <w:rPr>
          <w:rStyle w:val="Strong"/>
          <w:b w:val="0"/>
          <w:sz w:val="22"/>
          <w:szCs w:val="22"/>
        </w:rPr>
        <w:t>By:</w:t>
      </w:r>
      <w:r w:rsidRPr="00D55FC7">
        <w:rPr>
          <w:rStyle w:val="Strong"/>
          <w:b w:val="0"/>
          <w:sz w:val="22"/>
          <w:szCs w:val="22"/>
        </w:rPr>
        <w:tab/>
        <w:t>__________________________</w:t>
      </w:r>
    </w:p>
    <w:p w14:paraId="27917C72" w14:textId="77777777" w:rsidR="0002517E" w:rsidRPr="00D55FC7" w:rsidRDefault="0002517E" w:rsidP="0002517E">
      <w:pPr>
        <w:ind w:firstLine="720"/>
        <w:rPr>
          <w:rStyle w:val="Strong"/>
          <w:b w:val="0"/>
          <w:sz w:val="22"/>
          <w:szCs w:val="22"/>
        </w:rPr>
      </w:pPr>
      <w:r w:rsidRPr="00D55FC7">
        <w:rPr>
          <w:rStyle w:val="Strong"/>
          <w:b w:val="0"/>
          <w:sz w:val="22"/>
          <w:szCs w:val="22"/>
        </w:rPr>
        <w:t>{University signing authority}</w:t>
      </w:r>
    </w:p>
    <w:p w14:paraId="135FEBAC" w14:textId="77777777" w:rsidR="0002517E" w:rsidRPr="00D55FC7" w:rsidRDefault="0002517E" w:rsidP="0002517E">
      <w:pPr>
        <w:rPr>
          <w:rStyle w:val="Strong"/>
          <w:b w:val="0"/>
          <w:sz w:val="22"/>
          <w:szCs w:val="22"/>
        </w:rPr>
      </w:pPr>
      <w:r w:rsidRPr="00D55FC7">
        <w:rPr>
          <w:rStyle w:val="Strong"/>
          <w:b w:val="0"/>
          <w:sz w:val="22"/>
          <w:szCs w:val="22"/>
        </w:rPr>
        <w:tab/>
        <w:t>{job title}</w:t>
      </w:r>
    </w:p>
    <w:p w14:paraId="61E0D92F" w14:textId="77777777" w:rsidR="0002517E" w:rsidRPr="00D55FC7" w:rsidRDefault="0002517E" w:rsidP="0002517E">
      <w:pPr>
        <w:rPr>
          <w:rStyle w:val="Strong"/>
          <w:b w:val="0"/>
          <w:sz w:val="22"/>
          <w:szCs w:val="22"/>
        </w:rPr>
      </w:pPr>
    </w:p>
    <w:p w14:paraId="09F8C6A8" w14:textId="77777777" w:rsidR="0002517E" w:rsidRPr="00D55FC7" w:rsidRDefault="0002517E" w:rsidP="0002517E">
      <w:pPr>
        <w:rPr>
          <w:rStyle w:val="Strong"/>
          <w:b w:val="0"/>
          <w:sz w:val="22"/>
          <w:szCs w:val="22"/>
        </w:rPr>
      </w:pPr>
      <w:r w:rsidRPr="00D55FC7">
        <w:rPr>
          <w:rStyle w:val="Strong"/>
          <w:b w:val="0"/>
          <w:sz w:val="22"/>
          <w:szCs w:val="22"/>
        </w:rPr>
        <w:t>Receipt of the foregoing notice is hereby acknowledged, this ______ day of _______, 20__.</w:t>
      </w:r>
    </w:p>
    <w:p w14:paraId="27E9C1B2" w14:textId="77777777" w:rsidR="0002517E" w:rsidRPr="00D55FC7" w:rsidRDefault="0002517E" w:rsidP="0002517E">
      <w:pPr>
        <w:rPr>
          <w:rStyle w:val="Strong"/>
          <w:b w:val="0"/>
          <w:sz w:val="22"/>
          <w:szCs w:val="22"/>
        </w:rPr>
      </w:pPr>
    </w:p>
    <w:p w14:paraId="4DB89903" w14:textId="77777777" w:rsidR="0002517E" w:rsidRPr="00D55FC7" w:rsidRDefault="0002517E" w:rsidP="0002517E">
      <w:pPr>
        <w:rPr>
          <w:rStyle w:val="Strong"/>
          <w:b w:val="0"/>
          <w:sz w:val="22"/>
          <w:szCs w:val="22"/>
        </w:rPr>
      </w:pPr>
      <w:r w:rsidRPr="00D55FC7">
        <w:rPr>
          <w:rStyle w:val="Strong"/>
          <w:b w:val="0"/>
          <w:sz w:val="22"/>
          <w:szCs w:val="22"/>
        </w:rPr>
        <w:t>[COMPANY]</w:t>
      </w:r>
    </w:p>
    <w:p w14:paraId="3DD2EFA4" w14:textId="77777777" w:rsidR="0002517E" w:rsidRPr="00D55FC7" w:rsidRDefault="0002517E" w:rsidP="0002517E">
      <w:pPr>
        <w:rPr>
          <w:rStyle w:val="Strong"/>
          <w:b w:val="0"/>
          <w:sz w:val="22"/>
          <w:szCs w:val="22"/>
        </w:rPr>
      </w:pPr>
    </w:p>
    <w:p w14:paraId="60404177" w14:textId="77777777" w:rsidR="0002517E" w:rsidRPr="00D55FC7" w:rsidRDefault="0002517E" w:rsidP="0002517E">
      <w:pPr>
        <w:rPr>
          <w:rStyle w:val="Strong"/>
          <w:b w:val="0"/>
          <w:bCs w:val="0"/>
          <w:sz w:val="22"/>
          <w:szCs w:val="22"/>
        </w:rPr>
      </w:pPr>
      <w:r w:rsidRPr="00D55FC7">
        <w:rPr>
          <w:rStyle w:val="Strong"/>
          <w:b w:val="0"/>
          <w:bCs w:val="0"/>
          <w:sz w:val="22"/>
          <w:szCs w:val="22"/>
        </w:rPr>
        <w:t>By: ___________________________</w:t>
      </w:r>
    </w:p>
    <w:p w14:paraId="06037C29" w14:textId="5117596B" w:rsidR="000B202F" w:rsidRPr="00D55FC7" w:rsidRDefault="000B202F" w:rsidP="0002517E">
      <w:pPr>
        <w:rPr>
          <w:sz w:val="22"/>
          <w:szCs w:val="22"/>
        </w:rPr>
      </w:pPr>
    </w:p>
    <w:sectPr w:rsidR="000B202F" w:rsidRPr="00D55FC7" w:rsidSect="0002517E">
      <w:headerReference w:type="default" r:id="rId10"/>
      <w:headerReference w:type="first" r:id="rId11"/>
      <w:footerReference w:type="first" r:id="rId12"/>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1F693" w14:textId="77777777" w:rsidR="0002517E" w:rsidRDefault="0002517E" w:rsidP="007B689C">
      <w:r>
        <w:separator/>
      </w:r>
    </w:p>
  </w:endnote>
  <w:endnote w:type="continuationSeparator" w:id="0">
    <w:p w14:paraId="39B7D18F" w14:textId="77777777" w:rsidR="0002517E" w:rsidRDefault="0002517E"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89469"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427235E3" wp14:editId="328A24B3">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04126321"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0C931" w14:textId="77777777" w:rsidR="0002517E" w:rsidRDefault="0002517E" w:rsidP="007B689C">
      <w:r>
        <w:separator/>
      </w:r>
    </w:p>
  </w:footnote>
  <w:footnote w:type="continuationSeparator" w:id="0">
    <w:p w14:paraId="3424289C" w14:textId="77777777" w:rsidR="0002517E" w:rsidRDefault="0002517E"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D6B06"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BECB1"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4DE81642" wp14:editId="5BAACC73">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17E"/>
    <w:rsid w:val="000016FC"/>
    <w:rsid w:val="000017BF"/>
    <w:rsid w:val="00011E51"/>
    <w:rsid w:val="0002517E"/>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50277"/>
    <w:rsid w:val="002561BC"/>
    <w:rsid w:val="00283C4A"/>
    <w:rsid w:val="00294C7E"/>
    <w:rsid w:val="002B6208"/>
    <w:rsid w:val="002C0BE0"/>
    <w:rsid w:val="002C1C3A"/>
    <w:rsid w:val="002D73A5"/>
    <w:rsid w:val="002E5BE4"/>
    <w:rsid w:val="002E6BF9"/>
    <w:rsid w:val="00313BD2"/>
    <w:rsid w:val="00322190"/>
    <w:rsid w:val="0032561A"/>
    <w:rsid w:val="00325757"/>
    <w:rsid w:val="0033563A"/>
    <w:rsid w:val="00341FCD"/>
    <w:rsid w:val="0034344A"/>
    <w:rsid w:val="00360A0C"/>
    <w:rsid w:val="003741CE"/>
    <w:rsid w:val="003741E6"/>
    <w:rsid w:val="003751C1"/>
    <w:rsid w:val="003753A2"/>
    <w:rsid w:val="003763F6"/>
    <w:rsid w:val="00397F63"/>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48E0"/>
    <w:rsid w:val="0054115E"/>
    <w:rsid w:val="00566B0E"/>
    <w:rsid w:val="0057090D"/>
    <w:rsid w:val="00572202"/>
    <w:rsid w:val="005820B5"/>
    <w:rsid w:val="00585C29"/>
    <w:rsid w:val="005B5FDB"/>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B2DD0"/>
    <w:rsid w:val="007B689C"/>
    <w:rsid w:val="007D3305"/>
    <w:rsid w:val="008305AE"/>
    <w:rsid w:val="00834BAA"/>
    <w:rsid w:val="00845E7C"/>
    <w:rsid w:val="00850F11"/>
    <w:rsid w:val="00854843"/>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6554"/>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B2D4D"/>
    <w:rsid w:val="00CB78E0"/>
    <w:rsid w:val="00CC3B5B"/>
    <w:rsid w:val="00CC5F86"/>
    <w:rsid w:val="00CD5D49"/>
    <w:rsid w:val="00CF0162"/>
    <w:rsid w:val="00CF25FA"/>
    <w:rsid w:val="00CF2EA8"/>
    <w:rsid w:val="00CF395F"/>
    <w:rsid w:val="00CF4A2D"/>
    <w:rsid w:val="00D07060"/>
    <w:rsid w:val="00D11150"/>
    <w:rsid w:val="00D25DE8"/>
    <w:rsid w:val="00D26C0E"/>
    <w:rsid w:val="00D308B9"/>
    <w:rsid w:val="00D30E6A"/>
    <w:rsid w:val="00D33BDE"/>
    <w:rsid w:val="00D42A30"/>
    <w:rsid w:val="00D42F9A"/>
    <w:rsid w:val="00D431CB"/>
    <w:rsid w:val="00D517BB"/>
    <w:rsid w:val="00D5221E"/>
    <w:rsid w:val="00D55512"/>
    <w:rsid w:val="00D55FC7"/>
    <w:rsid w:val="00D67625"/>
    <w:rsid w:val="00D76DBC"/>
    <w:rsid w:val="00D77580"/>
    <w:rsid w:val="00DA3949"/>
    <w:rsid w:val="00DA3D05"/>
    <w:rsid w:val="00DB2605"/>
    <w:rsid w:val="00DD24B7"/>
    <w:rsid w:val="00DF6267"/>
    <w:rsid w:val="00E04286"/>
    <w:rsid w:val="00E0572D"/>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37F3E"/>
  <w15:docId w15:val="{B1D3A659-A979-4D7A-98B8-D2B0519C4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517E"/>
    <w:rPr>
      <w:sz w:val="24"/>
      <w:szCs w:val="24"/>
    </w:rPr>
  </w:style>
  <w:style w:type="paragraph" w:styleId="Heading1">
    <w:name w:val="heading 1"/>
    <w:basedOn w:val="Normal"/>
    <w:next w:val="Normal"/>
    <w:link w:val="Heading1Char"/>
    <w:qFormat/>
    <w:rsid w:val="000879AC"/>
    <w:pPr>
      <w:keepNext/>
      <w:keepLines/>
      <w:spacing w:before="240"/>
      <w:outlineLvl w:val="0"/>
    </w:pPr>
    <w:rPr>
      <w:rFonts w:ascii="Arial" w:eastAsiaTheme="majorEastAsia" w:hAnsi="Arial" w:cstheme="majorBidi"/>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rPr>
      <w:rFonts w:ascii="Arial" w:hAnsi="Arial"/>
      <w:sz w:val="22"/>
    </w:r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rPr>
      <w:rFonts w:ascii="Arial" w:hAnsi="Arial"/>
      <w:sz w:val="22"/>
    </w:r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ascii="Arial" w:eastAsia="Calibri" w:hAnsi="Arial"/>
      <w:sz w:val="22"/>
    </w:rPr>
  </w:style>
  <w:style w:type="paragraph" w:styleId="PlainText">
    <w:name w:val="Plain Text"/>
    <w:basedOn w:val="Normal"/>
    <w:link w:val="PlainTextChar"/>
    <w:uiPriority w:val="99"/>
    <w:unhideWhenUsed/>
    <w:rsid w:val="00F54932"/>
    <w:rPr>
      <w:rFonts w:ascii="Cambria" w:eastAsia="Calibri" w:hAnsi="Cambria"/>
      <w:sz w:val="22"/>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rFonts w:ascii="Arial" w:hAnsi="Arial"/>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rPr>
  </w:style>
  <w:style w:type="character" w:styleId="Strong">
    <w:name w:val="Strong"/>
    <w:basedOn w:val="DefaultParagraphFont"/>
    <w:uiPriority w:val="22"/>
    <w:qFormat/>
    <w:rsid w:val="000251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00-Pending%20Letterhead\00-UMSystem-Letterhead-FacilitiesPlanningDevelopment%202024.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34448E-80F3-4FA0-8A46-E06ECF828441}">
  <ds:schemaRefs>
    <ds:schemaRef ds:uri="http://schemas.microsoft.com/sharepoint/v3/contenttype/forms"/>
  </ds:schemaRefs>
</ds:datastoreItem>
</file>

<file path=customXml/itemProps2.xml><?xml version="1.0" encoding="utf-8"?>
<ds:datastoreItem xmlns:ds="http://schemas.openxmlformats.org/officeDocument/2006/customXml" ds:itemID="{6CE0FA39-9D4A-4560-981F-13CB5F7F52BC}"/>
</file>

<file path=customXml/itemProps3.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00-UMSystem-Letterhead-FacilitiesPlanningDevelopment 2024</Template>
  <TotalTime>2</TotalTime>
  <Pages>1</Pages>
  <Words>159</Words>
  <Characters>931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Williams, Toni D.</cp:lastModifiedBy>
  <cp:revision>2</cp:revision>
  <cp:lastPrinted>2016-06-03T20:40:00Z</cp:lastPrinted>
  <dcterms:created xsi:type="dcterms:W3CDTF">2024-03-15T15:15:00Z</dcterms:created>
  <dcterms:modified xsi:type="dcterms:W3CDTF">2024-03-15T16:58:00Z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0x010100A5CE425780FFC947AABEE4F32A04C1E8</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