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16D2C" w14:textId="77777777" w:rsidR="00E336B6" w:rsidRPr="00561EAE" w:rsidRDefault="00E336B6" w:rsidP="00E336B6">
      <w:pPr>
        <w:ind w:right="720"/>
        <w:rPr>
          <w:sz w:val="22"/>
          <w:szCs w:val="22"/>
        </w:rPr>
      </w:pPr>
      <w:r w:rsidRPr="00561EAE">
        <w:rPr>
          <w:sz w:val="22"/>
          <w:szCs w:val="22"/>
        </w:rPr>
        <w:t>(Date)</w:t>
      </w:r>
    </w:p>
    <w:p w14:paraId="03B62E1E" w14:textId="77777777" w:rsidR="00E336B6" w:rsidRPr="00561EAE" w:rsidRDefault="00E336B6" w:rsidP="00E336B6">
      <w:pPr>
        <w:ind w:right="720"/>
        <w:rPr>
          <w:sz w:val="22"/>
          <w:szCs w:val="22"/>
        </w:rPr>
      </w:pPr>
    </w:p>
    <w:p w14:paraId="7F13F58F" w14:textId="77777777" w:rsidR="00E336B6" w:rsidRPr="00561EAE" w:rsidRDefault="00E336B6" w:rsidP="00E336B6">
      <w:pPr>
        <w:ind w:right="720"/>
        <w:rPr>
          <w:sz w:val="22"/>
          <w:szCs w:val="22"/>
        </w:rPr>
      </w:pPr>
    </w:p>
    <w:p w14:paraId="5F0DAD27" w14:textId="77777777" w:rsidR="00E336B6" w:rsidRPr="00561EAE" w:rsidRDefault="00E336B6" w:rsidP="00E336B6">
      <w:pPr>
        <w:ind w:right="720"/>
        <w:rPr>
          <w:sz w:val="22"/>
          <w:szCs w:val="22"/>
        </w:rPr>
      </w:pPr>
      <w:r w:rsidRPr="00561EAE">
        <w:rPr>
          <w:sz w:val="22"/>
          <w:szCs w:val="22"/>
        </w:rPr>
        <w:t>(Contractor)</w:t>
      </w:r>
    </w:p>
    <w:p w14:paraId="2AB8A8E8" w14:textId="77777777" w:rsidR="00E336B6" w:rsidRPr="00561EAE" w:rsidRDefault="00E336B6" w:rsidP="00E336B6">
      <w:pPr>
        <w:ind w:right="720"/>
        <w:rPr>
          <w:sz w:val="22"/>
          <w:szCs w:val="22"/>
        </w:rPr>
      </w:pPr>
      <w:r w:rsidRPr="00561EAE">
        <w:rPr>
          <w:sz w:val="22"/>
          <w:szCs w:val="22"/>
        </w:rPr>
        <w:t>(Name)</w:t>
      </w:r>
    </w:p>
    <w:p w14:paraId="093489CD" w14:textId="77777777" w:rsidR="00E336B6" w:rsidRPr="00561EAE" w:rsidRDefault="00E336B6" w:rsidP="00E336B6">
      <w:pPr>
        <w:ind w:right="720"/>
        <w:rPr>
          <w:sz w:val="22"/>
          <w:szCs w:val="22"/>
        </w:rPr>
      </w:pPr>
      <w:r w:rsidRPr="00561EAE">
        <w:rPr>
          <w:sz w:val="22"/>
          <w:szCs w:val="22"/>
        </w:rPr>
        <w:t>(Address)</w:t>
      </w:r>
    </w:p>
    <w:p w14:paraId="3F9735D2" w14:textId="77777777" w:rsidR="00E336B6" w:rsidRPr="00561EAE" w:rsidRDefault="00E336B6" w:rsidP="00E336B6">
      <w:pPr>
        <w:ind w:right="720"/>
        <w:rPr>
          <w:sz w:val="22"/>
          <w:szCs w:val="22"/>
        </w:rPr>
      </w:pPr>
      <w:r w:rsidRPr="00561EAE">
        <w:rPr>
          <w:sz w:val="22"/>
          <w:szCs w:val="22"/>
        </w:rPr>
        <w:t>(City, State, Zip)</w:t>
      </w:r>
    </w:p>
    <w:p w14:paraId="26F8838B" w14:textId="77777777" w:rsidR="00E336B6" w:rsidRPr="00561EAE" w:rsidRDefault="00E336B6" w:rsidP="00E336B6">
      <w:pPr>
        <w:ind w:right="720"/>
        <w:rPr>
          <w:sz w:val="22"/>
          <w:szCs w:val="22"/>
        </w:rPr>
      </w:pPr>
    </w:p>
    <w:p w14:paraId="26DB4590" w14:textId="77777777" w:rsidR="00E336B6" w:rsidRPr="00561EAE" w:rsidRDefault="00E336B6" w:rsidP="00E336B6">
      <w:pPr>
        <w:tabs>
          <w:tab w:val="left" w:pos="-720"/>
        </w:tabs>
        <w:ind w:left="720" w:right="720" w:hanging="720"/>
        <w:rPr>
          <w:sz w:val="22"/>
          <w:szCs w:val="22"/>
        </w:rPr>
      </w:pPr>
      <w:r w:rsidRPr="00561EAE">
        <w:rPr>
          <w:sz w:val="22"/>
          <w:szCs w:val="22"/>
        </w:rPr>
        <w:t>RE:</w:t>
      </w:r>
      <w:r w:rsidRPr="00561EAE">
        <w:rPr>
          <w:sz w:val="22"/>
          <w:szCs w:val="22"/>
        </w:rPr>
        <w:tab/>
        <w:t>(Project Number), (Project Description)</w:t>
      </w:r>
    </w:p>
    <w:p w14:paraId="45086587" w14:textId="77777777" w:rsidR="00E336B6" w:rsidRPr="00561EAE" w:rsidRDefault="00E336B6" w:rsidP="00E336B6">
      <w:pPr>
        <w:ind w:right="720" w:firstLine="720"/>
        <w:rPr>
          <w:sz w:val="22"/>
          <w:szCs w:val="22"/>
        </w:rPr>
      </w:pPr>
      <w:r w:rsidRPr="00561EAE">
        <w:rPr>
          <w:sz w:val="22"/>
          <w:szCs w:val="22"/>
        </w:rPr>
        <w:t>University of Missouri – (Campus)</w:t>
      </w:r>
    </w:p>
    <w:p w14:paraId="6E2BB911" w14:textId="77777777" w:rsidR="00E336B6" w:rsidRPr="00561EAE" w:rsidRDefault="00E336B6" w:rsidP="00E336B6">
      <w:pPr>
        <w:ind w:right="720"/>
        <w:rPr>
          <w:sz w:val="22"/>
          <w:szCs w:val="22"/>
        </w:rPr>
      </w:pPr>
    </w:p>
    <w:p w14:paraId="1E67B6E4" w14:textId="77777777" w:rsidR="00E336B6" w:rsidRPr="00561EAE" w:rsidRDefault="00E336B6" w:rsidP="00E336B6">
      <w:pPr>
        <w:ind w:right="720"/>
        <w:rPr>
          <w:sz w:val="22"/>
          <w:szCs w:val="22"/>
        </w:rPr>
      </w:pPr>
      <w:r w:rsidRPr="00561EAE">
        <w:rPr>
          <w:sz w:val="22"/>
          <w:szCs w:val="22"/>
        </w:rPr>
        <w:t>Dear (Name):</w:t>
      </w:r>
    </w:p>
    <w:p w14:paraId="0BE00A18" w14:textId="77777777" w:rsidR="00E336B6" w:rsidRPr="00561EAE" w:rsidRDefault="00E336B6" w:rsidP="00E336B6">
      <w:pPr>
        <w:widowControl w:val="0"/>
        <w:rPr>
          <w:sz w:val="22"/>
          <w:szCs w:val="22"/>
        </w:rPr>
      </w:pPr>
    </w:p>
    <w:p w14:paraId="2CEFF637" w14:textId="77777777" w:rsidR="00E336B6" w:rsidRPr="00561EAE" w:rsidRDefault="00E336B6" w:rsidP="00E336B6">
      <w:pPr>
        <w:widowControl w:val="0"/>
        <w:rPr>
          <w:sz w:val="22"/>
          <w:szCs w:val="22"/>
        </w:rPr>
      </w:pPr>
      <w:r w:rsidRPr="00561EAE">
        <w:rPr>
          <w:sz w:val="22"/>
          <w:szCs w:val="22"/>
        </w:rPr>
        <w:t>Enclosed are two originals of the Notice to Proceed in connection with the above project.  Please sign and return one original Notice and retain the other original for your files.  Please note that the Notice to Proceed date is defined as the day you receive the Notice to Proceed.  Also enclosed is your Project Tax Exempt Certificate.</w:t>
      </w:r>
    </w:p>
    <w:p w14:paraId="0CC55800" w14:textId="77777777" w:rsidR="00E336B6" w:rsidRPr="00561EAE" w:rsidRDefault="00E336B6" w:rsidP="00E336B6">
      <w:pPr>
        <w:widowControl w:val="0"/>
        <w:rPr>
          <w:sz w:val="22"/>
          <w:szCs w:val="22"/>
        </w:rPr>
      </w:pPr>
    </w:p>
    <w:p w14:paraId="09CDBE70" w14:textId="77777777" w:rsidR="00E336B6" w:rsidRPr="00561EAE" w:rsidRDefault="00E336B6" w:rsidP="00E336B6">
      <w:pPr>
        <w:widowControl w:val="0"/>
        <w:rPr>
          <w:sz w:val="22"/>
          <w:szCs w:val="22"/>
        </w:rPr>
      </w:pPr>
      <w:proofErr w:type="gramStart"/>
      <w:r w:rsidRPr="00561EAE">
        <w:rPr>
          <w:sz w:val="22"/>
          <w:szCs w:val="22"/>
        </w:rPr>
        <w:t>In order to</w:t>
      </w:r>
      <w:proofErr w:type="gramEnd"/>
      <w:r w:rsidRPr="00561EAE">
        <w:rPr>
          <w:sz w:val="22"/>
          <w:szCs w:val="22"/>
        </w:rPr>
        <w:t xml:space="preserve"> comply with the time requirements of Section 9.1.7, Page GC/23 of the General Conditions, the following documents must be manually signed and submitted to (NAME), at this address within fifteen (15) calendar days of the Notice to Proceed date:</w:t>
      </w:r>
    </w:p>
    <w:p w14:paraId="350F7846" w14:textId="77777777" w:rsidR="00E336B6" w:rsidRPr="00561EAE" w:rsidRDefault="00E336B6" w:rsidP="00E336B6">
      <w:pPr>
        <w:widowControl w:val="0"/>
        <w:rPr>
          <w:sz w:val="22"/>
          <w:szCs w:val="22"/>
        </w:rPr>
      </w:pPr>
    </w:p>
    <w:p w14:paraId="2D85E801" w14:textId="77777777" w:rsidR="00E336B6" w:rsidRPr="00561EAE" w:rsidRDefault="00E336B6" w:rsidP="00E336B6">
      <w:pPr>
        <w:widowControl w:val="0"/>
        <w:rPr>
          <w:sz w:val="22"/>
          <w:szCs w:val="22"/>
        </w:rPr>
      </w:pPr>
      <w:r w:rsidRPr="00561EAE">
        <w:rPr>
          <w:sz w:val="22"/>
          <w:szCs w:val="22"/>
        </w:rPr>
        <w:t xml:space="preserve">1. </w:t>
      </w:r>
      <w:r w:rsidRPr="00561EAE">
        <w:rPr>
          <w:sz w:val="22"/>
          <w:szCs w:val="22"/>
        </w:rPr>
        <w:tab/>
        <w:t>Reproducible progress and payment schedule.</w:t>
      </w:r>
    </w:p>
    <w:p w14:paraId="05222849" w14:textId="77777777" w:rsidR="00E336B6" w:rsidRPr="00561EAE" w:rsidRDefault="00E336B6" w:rsidP="00E336B6">
      <w:pPr>
        <w:widowControl w:val="0"/>
        <w:rPr>
          <w:sz w:val="22"/>
          <w:szCs w:val="22"/>
        </w:rPr>
      </w:pPr>
      <w:r w:rsidRPr="00561EAE">
        <w:rPr>
          <w:sz w:val="22"/>
          <w:szCs w:val="22"/>
        </w:rPr>
        <w:t xml:space="preserve">2. </w:t>
      </w:r>
      <w:r w:rsidRPr="00561EAE">
        <w:rPr>
          <w:sz w:val="22"/>
          <w:szCs w:val="22"/>
        </w:rPr>
        <w:tab/>
        <w:t>Contractor's Breakdown of Costs.</w:t>
      </w:r>
    </w:p>
    <w:p w14:paraId="0A703BA9" w14:textId="77777777" w:rsidR="00E336B6" w:rsidRPr="00561EAE" w:rsidRDefault="00E336B6" w:rsidP="00E336B6">
      <w:pPr>
        <w:widowControl w:val="0"/>
        <w:rPr>
          <w:sz w:val="22"/>
          <w:szCs w:val="22"/>
        </w:rPr>
      </w:pPr>
      <w:r w:rsidRPr="00561EAE">
        <w:rPr>
          <w:sz w:val="22"/>
          <w:szCs w:val="22"/>
        </w:rPr>
        <w:t xml:space="preserve">3.  </w:t>
      </w:r>
      <w:r w:rsidRPr="00561EAE">
        <w:rPr>
          <w:sz w:val="22"/>
          <w:szCs w:val="22"/>
        </w:rPr>
        <w:tab/>
        <w:t>List of material suppliers.</w:t>
      </w:r>
    </w:p>
    <w:p w14:paraId="0EAD6C48" w14:textId="77777777" w:rsidR="00E336B6" w:rsidRPr="00561EAE" w:rsidRDefault="00E336B6" w:rsidP="00E336B6">
      <w:pPr>
        <w:widowControl w:val="0"/>
        <w:ind w:left="720" w:hanging="720"/>
        <w:rPr>
          <w:sz w:val="22"/>
          <w:szCs w:val="22"/>
        </w:rPr>
      </w:pPr>
      <w:r w:rsidRPr="00561EAE">
        <w:rPr>
          <w:sz w:val="22"/>
          <w:szCs w:val="22"/>
        </w:rPr>
        <w:t xml:space="preserve">4. </w:t>
      </w:r>
      <w:r w:rsidRPr="00561EAE">
        <w:rPr>
          <w:sz w:val="22"/>
          <w:szCs w:val="22"/>
        </w:rPr>
        <w:tab/>
        <w:t>Itemized breakdown of all labor rates for each classification.  Overhead and profit shall not be included.</w:t>
      </w:r>
    </w:p>
    <w:p w14:paraId="2E1FCE3D" w14:textId="77777777" w:rsidR="00E336B6" w:rsidRPr="00561EAE" w:rsidRDefault="00E336B6" w:rsidP="00E336B6">
      <w:pPr>
        <w:widowControl w:val="0"/>
        <w:ind w:left="720" w:hanging="720"/>
        <w:rPr>
          <w:sz w:val="22"/>
          <w:szCs w:val="22"/>
        </w:rPr>
      </w:pPr>
      <w:r w:rsidRPr="00561EAE">
        <w:rPr>
          <w:sz w:val="22"/>
          <w:szCs w:val="22"/>
        </w:rPr>
        <w:t xml:space="preserve">5. </w:t>
      </w:r>
      <w:r w:rsidRPr="00561EAE">
        <w:rPr>
          <w:sz w:val="22"/>
          <w:szCs w:val="22"/>
        </w:rPr>
        <w:tab/>
        <w:t>Itemized breakdown of anticipated equipment rates (breakout operator rate).  Overhead and profit shall not be included.</w:t>
      </w:r>
    </w:p>
    <w:p w14:paraId="1537C9F6" w14:textId="77777777" w:rsidR="00E336B6" w:rsidRPr="00561EAE" w:rsidRDefault="00E336B6" w:rsidP="00E336B6">
      <w:pPr>
        <w:widowControl w:val="0"/>
        <w:rPr>
          <w:sz w:val="22"/>
          <w:szCs w:val="22"/>
        </w:rPr>
      </w:pPr>
    </w:p>
    <w:p w14:paraId="184BA701" w14:textId="77777777" w:rsidR="00E336B6" w:rsidRPr="00561EAE" w:rsidRDefault="00E336B6" w:rsidP="00E336B6">
      <w:pPr>
        <w:widowControl w:val="0"/>
        <w:rPr>
          <w:sz w:val="22"/>
          <w:szCs w:val="22"/>
        </w:rPr>
      </w:pPr>
      <w:r w:rsidRPr="00561EAE">
        <w:rPr>
          <w:sz w:val="22"/>
          <w:szCs w:val="22"/>
        </w:rPr>
        <w:t>University forms and procedures for the above are distributed and discussed at the preconstruction meeting.  If a preconstruction meeting has not been conducted by the time you receive this letter, please contact (Contact Name and Phone Number) so it can be scheduled.  No construction will be allowed until after the preconstruction meeting has been held.</w:t>
      </w:r>
    </w:p>
    <w:p w14:paraId="29529387" w14:textId="77777777" w:rsidR="00E336B6" w:rsidRPr="00561EAE" w:rsidRDefault="00E336B6" w:rsidP="00E336B6">
      <w:pPr>
        <w:widowControl w:val="0"/>
        <w:rPr>
          <w:sz w:val="22"/>
          <w:szCs w:val="22"/>
        </w:rPr>
      </w:pPr>
    </w:p>
    <w:p w14:paraId="5FF2646E" w14:textId="77777777" w:rsidR="00E336B6" w:rsidRPr="00561EAE" w:rsidRDefault="00E336B6" w:rsidP="00E336B6">
      <w:pPr>
        <w:widowControl w:val="0"/>
        <w:rPr>
          <w:sz w:val="22"/>
          <w:szCs w:val="22"/>
        </w:rPr>
      </w:pPr>
      <w:r w:rsidRPr="00561EAE">
        <w:rPr>
          <w:sz w:val="22"/>
          <w:szCs w:val="22"/>
        </w:rPr>
        <w:t>Your interest in the project is appreciated by the University of Missouri.</w:t>
      </w:r>
    </w:p>
    <w:p w14:paraId="7103A740" w14:textId="77777777" w:rsidR="00E336B6" w:rsidRPr="00561EAE" w:rsidRDefault="00E336B6" w:rsidP="00E336B6">
      <w:pPr>
        <w:widowControl w:val="0"/>
        <w:rPr>
          <w:sz w:val="22"/>
          <w:szCs w:val="22"/>
        </w:rPr>
      </w:pPr>
    </w:p>
    <w:p w14:paraId="3434338B" w14:textId="77777777" w:rsidR="00E336B6" w:rsidRPr="00561EAE" w:rsidRDefault="00E336B6" w:rsidP="00E336B6">
      <w:pPr>
        <w:widowControl w:val="0"/>
        <w:rPr>
          <w:sz w:val="22"/>
          <w:szCs w:val="22"/>
        </w:rPr>
      </w:pPr>
      <w:r w:rsidRPr="00561EAE">
        <w:rPr>
          <w:sz w:val="22"/>
          <w:szCs w:val="22"/>
        </w:rPr>
        <w:t>Sincerely,</w:t>
      </w:r>
    </w:p>
    <w:p w14:paraId="51AA278C" w14:textId="77777777" w:rsidR="00E336B6" w:rsidRPr="00561EAE" w:rsidRDefault="00E336B6" w:rsidP="00E336B6">
      <w:pPr>
        <w:widowControl w:val="0"/>
        <w:rPr>
          <w:sz w:val="22"/>
          <w:szCs w:val="22"/>
        </w:rPr>
      </w:pPr>
    </w:p>
    <w:p w14:paraId="07BC0DB7" w14:textId="77777777" w:rsidR="00E336B6" w:rsidRPr="00561EAE" w:rsidRDefault="00E336B6" w:rsidP="00E336B6">
      <w:pPr>
        <w:widowControl w:val="0"/>
        <w:rPr>
          <w:sz w:val="22"/>
          <w:szCs w:val="22"/>
        </w:rPr>
      </w:pPr>
    </w:p>
    <w:p w14:paraId="0733D0F9" w14:textId="77777777" w:rsidR="00E336B6" w:rsidRPr="00561EAE" w:rsidRDefault="00E336B6" w:rsidP="00E336B6">
      <w:pPr>
        <w:rPr>
          <w:sz w:val="22"/>
          <w:szCs w:val="22"/>
        </w:rPr>
      </w:pPr>
      <w:r w:rsidRPr="00561EAE">
        <w:rPr>
          <w:sz w:val="22"/>
          <w:szCs w:val="22"/>
        </w:rPr>
        <w:t>(University Signing Authority)</w:t>
      </w:r>
    </w:p>
    <w:p w14:paraId="372DBB15" w14:textId="74966A16" w:rsidR="00643115" w:rsidRPr="00561EAE" w:rsidRDefault="00E336B6" w:rsidP="00397F63">
      <w:pPr>
        <w:rPr>
          <w:sz w:val="22"/>
          <w:szCs w:val="22"/>
        </w:rPr>
      </w:pPr>
      <w:r w:rsidRPr="00561EAE">
        <w:rPr>
          <w:sz w:val="22"/>
          <w:szCs w:val="22"/>
        </w:rPr>
        <w:t>(title)</w:t>
      </w:r>
    </w:p>
    <w:sectPr w:rsidR="00643115" w:rsidRPr="00561EAE" w:rsidSect="00E336B6">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DF1E" w14:textId="77777777" w:rsidR="00E336B6" w:rsidRDefault="00E336B6" w:rsidP="007B689C">
      <w:r>
        <w:separator/>
      </w:r>
    </w:p>
  </w:endnote>
  <w:endnote w:type="continuationSeparator" w:id="0">
    <w:p w14:paraId="2CAE5683" w14:textId="77777777" w:rsidR="00E336B6" w:rsidRDefault="00E336B6"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50B92"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3CA84595" wp14:editId="1E823801">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1EE99910"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6F2E" w14:textId="77777777" w:rsidR="00E336B6" w:rsidRDefault="00E336B6" w:rsidP="007B689C">
      <w:r>
        <w:separator/>
      </w:r>
    </w:p>
  </w:footnote>
  <w:footnote w:type="continuationSeparator" w:id="0">
    <w:p w14:paraId="16346045" w14:textId="77777777" w:rsidR="00E336B6" w:rsidRDefault="00E336B6"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7724"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986D"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25D76C30" wp14:editId="545E31C5">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6B6"/>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1EA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336B6"/>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089DC3"/>
  <w15:docId w15:val="{3266028B-7849-4154-8054-092106C70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36B6"/>
    <w:rPr>
      <w:sz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szCs w:val="24"/>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szCs w:val="24"/>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3.xml><?xml version="1.0" encoding="utf-8"?>
<ds:datastoreItem xmlns:ds="http://schemas.openxmlformats.org/officeDocument/2006/customXml" ds:itemID="{B894B105-D93D-43C2-9BDC-5EF093D2D4C7}"/>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1</TotalTime>
  <Pages>1</Pages>
  <Words>239</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2</cp:revision>
  <cp:lastPrinted>2016-06-03T20:40:00Z</cp:lastPrinted>
  <dcterms:created xsi:type="dcterms:W3CDTF">2024-03-15T15:04:00Z</dcterms:created>
  <dcterms:modified xsi:type="dcterms:W3CDTF">2024-03-15T16:56:00Z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